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400" w:rsidRPr="00C05400" w:rsidRDefault="00C05400" w:rsidP="00C05400">
      <w:pPr>
        <w:jc w:val="center"/>
        <w:rPr>
          <w:rFonts w:ascii="Times New Roman" w:hAnsi="Times New Roman"/>
          <w:b/>
          <w:bCs/>
          <w:sz w:val="24"/>
        </w:rPr>
      </w:pPr>
    </w:p>
    <w:p w:rsidR="00C05400" w:rsidRPr="00C05400" w:rsidRDefault="00C05400" w:rsidP="00C05400">
      <w:pPr>
        <w:jc w:val="center"/>
        <w:rPr>
          <w:rFonts w:ascii="Times New Roman" w:hAnsi="Times New Roman"/>
          <w:b/>
          <w:bCs/>
          <w:sz w:val="24"/>
        </w:rPr>
      </w:pPr>
    </w:p>
    <w:p w:rsidR="00C05400" w:rsidRPr="00C05400" w:rsidRDefault="00C05400" w:rsidP="00C05400">
      <w:pPr>
        <w:jc w:val="center"/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>__________________________________________________</w:t>
      </w:r>
    </w:p>
    <w:p w:rsidR="00C05400" w:rsidRPr="00C05400" w:rsidRDefault="00C05400" w:rsidP="00C05400">
      <w:pPr>
        <w:ind w:left="3600"/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>Title of Certificate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jc w:val="center"/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>__________________________________________________</w:t>
      </w:r>
    </w:p>
    <w:p w:rsidR="00C05400" w:rsidRPr="00C05400" w:rsidRDefault="00C05400" w:rsidP="00C05400">
      <w:pPr>
        <w:ind w:left="3600"/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>Unit Submitting Proposal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216F3F" w:rsidRDefault="00216F3F" w:rsidP="00C05400">
      <w:pPr>
        <w:rPr>
          <w:rFonts w:ascii="Times New Roman" w:hAnsi="Times New Roman"/>
          <w:sz w:val="24"/>
        </w:rPr>
      </w:pPr>
    </w:p>
    <w:p w:rsidR="00216F3F" w:rsidRPr="00C05400" w:rsidRDefault="00216F3F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 xml:space="preserve">______________________________ </w:t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  <w:t>___________________________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 xml:space="preserve">Department </w:t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  <w:t>Academic Major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 xml:space="preserve">______________________________ </w:t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  <w:t>___________________________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 xml:space="preserve">Proposed Starting Date </w:t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  <w:t>Certificate Program Coordinator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>************************************************************************</w:t>
      </w:r>
    </w:p>
    <w:p w:rsidR="00C05400" w:rsidRDefault="00C05400" w:rsidP="00C05400">
      <w:pPr>
        <w:rPr>
          <w:rFonts w:ascii="Times New Roman" w:hAnsi="Times New Roman"/>
          <w:sz w:val="24"/>
        </w:rPr>
      </w:pPr>
    </w:p>
    <w:p w:rsidR="005B04C0" w:rsidRPr="005B04C0" w:rsidRDefault="005B04C0" w:rsidP="00C05400">
      <w:pPr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Approved</w:t>
      </w:r>
      <w:r w:rsidRPr="005B04C0">
        <w:rPr>
          <w:rFonts w:ascii="Times New Roman" w:hAnsi="Times New Roman"/>
          <w:b/>
          <w:sz w:val="24"/>
          <w:u w:val="single"/>
        </w:rPr>
        <w:t>:</w:t>
      </w:r>
    </w:p>
    <w:p w:rsidR="005B04C0" w:rsidRPr="005B04C0" w:rsidRDefault="005B04C0" w:rsidP="00C05400">
      <w:pPr>
        <w:rPr>
          <w:rFonts w:ascii="Times New Roman" w:hAnsi="Times New Roman"/>
          <w:sz w:val="24"/>
        </w:rPr>
      </w:pPr>
      <w:r w:rsidRPr="005B04C0">
        <w:rPr>
          <w:rFonts w:ascii="Times New Roman" w:hAnsi="Times New Roman"/>
          <w:sz w:val="24"/>
        </w:rPr>
        <w:t>Letter of Intent:</w:t>
      </w:r>
      <w:r w:rsidRPr="005B04C0">
        <w:rPr>
          <w:rFonts w:ascii="Times New Roman" w:hAnsi="Times New Roman"/>
          <w:sz w:val="24"/>
        </w:rPr>
        <w:tab/>
      </w:r>
      <w:r w:rsidRPr="005B04C0">
        <w:rPr>
          <w:rFonts w:ascii="Times New Roman" w:hAnsi="Times New Roman"/>
          <w:sz w:val="24"/>
        </w:rPr>
        <w:tab/>
      </w:r>
      <w:r w:rsidRPr="005B04C0">
        <w:rPr>
          <w:rFonts w:ascii="Times New Roman" w:hAnsi="Times New Roman"/>
          <w:sz w:val="24"/>
        </w:rPr>
        <w:tab/>
      </w:r>
      <w:r w:rsidRPr="005B04C0">
        <w:rPr>
          <w:rFonts w:ascii="Times New Roman" w:hAnsi="Times New Roman"/>
          <w:sz w:val="24"/>
        </w:rPr>
        <w:tab/>
      </w:r>
      <w:r w:rsidRPr="005B04C0">
        <w:rPr>
          <w:rFonts w:ascii="Times New Roman" w:hAnsi="Times New Roman"/>
          <w:sz w:val="24"/>
        </w:rPr>
        <w:tab/>
        <w:t>Date:</w:t>
      </w:r>
      <w:r>
        <w:rPr>
          <w:rFonts w:ascii="Times New Roman" w:hAnsi="Times New Roman"/>
          <w:sz w:val="24"/>
        </w:rPr>
        <w:t xml:space="preserve"> ___________________</w:t>
      </w:r>
    </w:p>
    <w:p w:rsidR="00C05400" w:rsidRPr="00C05400" w:rsidRDefault="005B04C0" w:rsidP="00C054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Faculty Senate</w:t>
      </w:r>
      <w:r w:rsidR="00C05400" w:rsidRPr="00C05400">
        <w:rPr>
          <w:rFonts w:ascii="Times New Roman" w:hAnsi="Times New Roman"/>
          <w:sz w:val="24"/>
        </w:rPr>
        <w:tab/>
      </w:r>
      <w:r w:rsidR="00C05400" w:rsidRPr="00C05400">
        <w:rPr>
          <w:rFonts w:ascii="Times New Roman" w:hAnsi="Times New Roman"/>
          <w:sz w:val="24"/>
        </w:rPr>
        <w:tab/>
      </w:r>
      <w:r w:rsidR="00C05400" w:rsidRPr="00C05400">
        <w:rPr>
          <w:rFonts w:ascii="Times New Roman" w:hAnsi="Times New Roman"/>
          <w:sz w:val="24"/>
        </w:rPr>
        <w:tab/>
      </w:r>
      <w:r w:rsidR="00C05400" w:rsidRPr="00C05400">
        <w:rPr>
          <w:rFonts w:ascii="Times New Roman" w:hAnsi="Times New Roman"/>
          <w:sz w:val="24"/>
        </w:rPr>
        <w:tab/>
      </w:r>
      <w:r w:rsidR="00C05400" w:rsidRPr="00C05400">
        <w:rPr>
          <w:rFonts w:ascii="Times New Roman" w:hAnsi="Times New Roman"/>
          <w:sz w:val="24"/>
        </w:rPr>
        <w:tab/>
      </w:r>
      <w:r w:rsidR="00C05400" w:rsidRPr="00C05400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Date: </w:t>
      </w:r>
      <w:r w:rsidR="00C05400" w:rsidRPr="00C05400">
        <w:rPr>
          <w:rFonts w:ascii="Times New Roman" w:hAnsi="Times New Roman"/>
          <w:sz w:val="24"/>
        </w:rPr>
        <w:t>__________________</w:t>
      </w:r>
      <w:r>
        <w:rPr>
          <w:rFonts w:ascii="Times New Roman" w:hAnsi="Times New Roman"/>
          <w:sz w:val="24"/>
        </w:rPr>
        <w:t>_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  <w:r w:rsidRPr="00C05400">
        <w:rPr>
          <w:rFonts w:ascii="Times New Roman" w:hAnsi="Times New Roman"/>
          <w:sz w:val="24"/>
        </w:rPr>
        <w:t xml:space="preserve">Board of Trustees </w:t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</w:r>
      <w:r w:rsidRPr="00C05400">
        <w:rPr>
          <w:rFonts w:ascii="Times New Roman" w:hAnsi="Times New Roman"/>
          <w:sz w:val="24"/>
        </w:rPr>
        <w:tab/>
        <w:t>Date</w:t>
      </w:r>
      <w:r w:rsidR="005B04C0">
        <w:rPr>
          <w:rFonts w:ascii="Times New Roman" w:hAnsi="Times New Roman"/>
          <w:sz w:val="24"/>
        </w:rPr>
        <w:t>: ___________________</w:t>
      </w:r>
    </w:p>
    <w:p w:rsidR="00C05400" w:rsidRPr="00C05400" w:rsidRDefault="005B04C0" w:rsidP="00C054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Council on Postsecondary Education (CPE)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Date: ___________________</w:t>
      </w:r>
    </w:p>
    <w:p w:rsidR="00C05400" w:rsidRPr="00C05400" w:rsidRDefault="005B04C0" w:rsidP="00C054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Other (if applicable)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Date: ___________________</w:t>
      </w: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C05400" w:rsidRPr="00C05400" w:rsidRDefault="00C05400" w:rsidP="00C05400">
      <w:pPr>
        <w:rPr>
          <w:rFonts w:ascii="Times New Roman" w:hAnsi="Times New Roman"/>
          <w:sz w:val="24"/>
        </w:rPr>
      </w:pPr>
    </w:p>
    <w:p w:rsidR="00F44A4D" w:rsidRDefault="00C36A71" w:rsidP="00C36A71">
      <w:pPr>
        <w:rPr>
          <w:rFonts w:ascii="Times New Roman" w:hAnsi="Times New Roman"/>
          <w:b/>
          <w:color w:val="000000"/>
          <w:sz w:val="24"/>
        </w:rPr>
      </w:pPr>
      <w:r w:rsidRPr="00C36A71">
        <w:rPr>
          <w:rFonts w:ascii="Times New Roman" w:hAnsi="Times New Roman"/>
          <w:b/>
          <w:sz w:val="24"/>
        </w:rPr>
        <w:t xml:space="preserve">NOTE: </w:t>
      </w:r>
      <w:r w:rsidR="00F44A4D" w:rsidRPr="00C05400">
        <w:rPr>
          <w:rFonts w:ascii="Times New Roman" w:hAnsi="Times New Roman"/>
          <w:b/>
          <w:color w:val="000000"/>
          <w:sz w:val="24"/>
        </w:rPr>
        <w:t>COUNCIL</w:t>
      </w:r>
      <w:r w:rsidR="00F44A4D" w:rsidRPr="00C36A71">
        <w:rPr>
          <w:rFonts w:ascii="Times New Roman" w:hAnsi="Times New Roman"/>
          <w:b/>
          <w:color w:val="000000"/>
          <w:sz w:val="24"/>
        </w:rPr>
        <w:t xml:space="preserve"> ON POSTSECONDARY EDUCATION (CPE)</w:t>
      </w:r>
      <w:r w:rsidR="00F44A4D" w:rsidRPr="00C05400">
        <w:rPr>
          <w:rFonts w:ascii="Times New Roman" w:hAnsi="Times New Roman"/>
          <w:b/>
          <w:color w:val="000000"/>
          <w:sz w:val="24"/>
        </w:rPr>
        <w:t xml:space="preserve"> APPROVAL</w:t>
      </w:r>
      <w:r w:rsidR="00F44A4D" w:rsidRPr="00C36A71">
        <w:rPr>
          <w:rFonts w:ascii="Times New Roman" w:hAnsi="Times New Roman"/>
          <w:b/>
          <w:color w:val="000000"/>
          <w:sz w:val="24"/>
        </w:rPr>
        <w:t xml:space="preserve"> </w:t>
      </w:r>
      <w:r w:rsidR="00F44A4D">
        <w:rPr>
          <w:rFonts w:ascii="Times New Roman" w:hAnsi="Times New Roman"/>
          <w:b/>
          <w:color w:val="000000"/>
          <w:sz w:val="24"/>
        </w:rPr>
        <w:t xml:space="preserve">IS </w:t>
      </w:r>
      <w:r w:rsidR="00F44A4D" w:rsidRPr="00C36A71">
        <w:rPr>
          <w:rFonts w:ascii="Times New Roman" w:hAnsi="Times New Roman"/>
          <w:b/>
          <w:color w:val="000000"/>
          <w:sz w:val="24"/>
        </w:rPr>
        <w:t>REQUIRED</w:t>
      </w:r>
      <w:r w:rsidR="00F44A4D">
        <w:rPr>
          <w:rFonts w:ascii="Times New Roman" w:hAnsi="Times New Roman"/>
          <w:b/>
          <w:color w:val="000000"/>
          <w:sz w:val="24"/>
        </w:rPr>
        <w:t>:</w:t>
      </w:r>
    </w:p>
    <w:p w:rsidR="00C36A71" w:rsidRPr="00F44A4D" w:rsidRDefault="00C36A71" w:rsidP="00F44A4D">
      <w:pPr>
        <w:pStyle w:val="ListParagraph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 w:rsidRPr="00F44A4D">
        <w:rPr>
          <w:rFonts w:ascii="Times New Roman" w:hAnsi="Times New Roman"/>
          <w:b/>
          <w:bCs/>
          <w:sz w:val="24"/>
        </w:rPr>
        <w:t xml:space="preserve">IF THE CERTIFICATE PROPOSAL IS </w:t>
      </w:r>
      <w:r w:rsidR="00F44A4D" w:rsidRPr="00F44A4D">
        <w:rPr>
          <w:rFonts w:ascii="Times New Roman" w:hAnsi="Times New Roman"/>
          <w:b/>
          <w:bCs/>
          <w:sz w:val="24"/>
        </w:rPr>
        <w:t xml:space="preserve">18 OR </w:t>
      </w:r>
      <w:r w:rsidRPr="00F44A4D">
        <w:rPr>
          <w:rFonts w:ascii="Times New Roman" w:hAnsi="Times New Roman"/>
          <w:b/>
          <w:bCs/>
          <w:sz w:val="24"/>
        </w:rPr>
        <w:t xml:space="preserve">MORE </w:t>
      </w:r>
      <w:r w:rsidRPr="00F44A4D">
        <w:rPr>
          <w:rFonts w:ascii="Times New Roman" w:hAnsi="Times New Roman"/>
          <w:b/>
          <w:color w:val="000000"/>
          <w:sz w:val="24"/>
        </w:rPr>
        <w:t xml:space="preserve">GRADUATE CREDIT HOURS </w:t>
      </w:r>
    </w:p>
    <w:p w:rsidR="00F44A4D" w:rsidRPr="00F44A4D" w:rsidRDefault="00F44A4D" w:rsidP="00F44A4D">
      <w:pPr>
        <w:pStyle w:val="ListParagraph"/>
        <w:numPr>
          <w:ilvl w:val="0"/>
          <w:numId w:val="12"/>
        </w:numPr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IF THE CERTIFICATE PROPOSAL IS 24 OR MORE UNDERGRADUATE CREDIT HOURS</w:t>
      </w:r>
    </w:p>
    <w:p w:rsidR="00C05400" w:rsidRDefault="00C05400" w:rsidP="00C36A71">
      <w:pPr>
        <w:ind w:right="-540"/>
      </w:pPr>
    </w:p>
    <w:p w:rsidR="00C36A71" w:rsidRDefault="00C36A71">
      <w:pPr>
        <w:rPr>
          <w:rFonts w:ascii="Times New Roman" w:hAnsi="Times New Roman"/>
        </w:rPr>
      </w:pPr>
      <w:r w:rsidRPr="00C36A71">
        <w:rPr>
          <w:rFonts w:ascii="Times New Roman" w:hAnsi="Times New Roman"/>
          <w:b/>
        </w:rPr>
        <w:t>FOR MORE INFORMATION:</w:t>
      </w:r>
      <w:r>
        <w:rPr>
          <w:rFonts w:ascii="Times New Roman" w:hAnsi="Times New Roman"/>
        </w:rPr>
        <w:t xml:space="preserve"> </w:t>
      </w:r>
      <w:hyperlink r:id="rId9" w:history="1">
        <w:r w:rsidRPr="00F35D29">
          <w:rPr>
            <w:rStyle w:val="Hyperlink"/>
            <w:rFonts w:ascii="Times New Roman" w:hAnsi="Times New Roman"/>
          </w:rPr>
          <w:t>http://louisville.edu/oapa/academic-program-approval-process-new-proposals</w:t>
        </w:r>
      </w:hyperlink>
    </w:p>
    <w:p w:rsidR="00C36A71" w:rsidRPr="00C36A71" w:rsidRDefault="00C36A71">
      <w:pPr>
        <w:rPr>
          <w:rFonts w:ascii="Times New Roman" w:hAnsi="Times New Roman"/>
        </w:rPr>
      </w:pPr>
    </w:p>
    <w:p w:rsidR="00C05400" w:rsidRDefault="00C05400">
      <w:pPr>
        <w:spacing w:after="200" w:line="276" w:lineRule="auto"/>
      </w:pPr>
      <w:r>
        <w:br w:type="page"/>
      </w:r>
    </w:p>
    <w:p w:rsidR="00303EE3" w:rsidRDefault="00303EE3">
      <w:pPr>
        <w:rPr>
          <w:b/>
        </w:rPr>
      </w:pPr>
    </w:p>
    <w:p w:rsidR="00C36A71" w:rsidRDefault="00C36A71"/>
    <w:tbl>
      <w:tblPr>
        <w:tblStyle w:val="LightGrid-Accent2"/>
        <w:tblW w:w="8706" w:type="dxa"/>
        <w:tblInd w:w="108" w:type="dxa"/>
        <w:tblLook w:val="01E0" w:firstRow="1" w:lastRow="1" w:firstColumn="1" w:lastColumn="1" w:noHBand="0" w:noVBand="0"/>
      </w:tblPr>
      <w:tblGrid>
        <w:gridCol w:w="4353"/>
        <w:gridCol w:w="4353"/>
      </w:tblGrid>
      <w:tr w:rsidR="00A64986" w:rsidRPr="00D8799E" w:rsidTr="00415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E3588D" w:rsidRPr="00E3588D" w:rsidRDefault="008E48B6" w:rsidP="00D8799E">
            <w:pPr>
              <w:pStyle w:val="BodyText"/>
              <w:rPr>
                <w:rFonts w:ascii="Times New Roman" w:hAnsi="Times New Roman"/>
                <w:sz w:val="6"/>
                <w:szCs w:val="6"/>
              </w:rPr>
            </w:pPr>
            <w:r w:rsidRPr="00D8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48B6" w:rsidRDefault="00EE5BBC" w:rsidP="00D8799E">
            <w:pPr>
              <w:pStyle w:val="BodyTex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8799E">
              <w:rPr>
                <w:rFonts w:ascii="Times New Roman" w:hAnsi="Times New Roman"/>
                <w:sz w:val="24"/>
                <w:szCs w:val="24"/>
              </w:rPr>
              <w:t>Institution:</w:t>
            </w:r>
            <w:r w:rsidR="00A64986" w:rsidRPr="00D8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2589" w:rsidRPr="00D879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799E">
              <w:rPr>
                <w:rFonts w:ascii="Times New Roman" w:hAnsi="Times New Roman"/>
                <w:b w:val="0"/>
                <w:sz w:val="24"/>
                <w:szCs w:val="24"/>
              </w:rPr>
              <w:t>University of Louisville</w:t>
            </w:r>
          </w:p>
          <w:p w:rsidR="00E3588D" w:rsidRPr="00E3588D" w:rsidRDefault="00E3588D" w:rsidP="00D8799E">
            <w:pPr>
              <w:pStyle w:val="BodyText"/>
              <w:rPr>
                <w:rFonts w:ascii="Times New Roman" w:hAnsi="Times New Roman"/>
                <w:b w:val="0"/>
                <w:sz w:val="6"/>
                <w:szCs w:val="6"/>
              </w:rPr>
            </w:pPr>
          </w:p>
        </w:tc>
      </w:tr>
      <w:tr w:rsidR="00EE5BBC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EE5BBC" w:rsidRPr="00D8799E" w:rsidRDefault="007A05F3" w:rsidP="001E6C0C">
            <w:pPr>
              <w:rPr>
                <w:rFonts w:ascii="Times New Roman" w:hAnsi="Times New Roman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Program Name </w:t>
            </w:r>
            <w:r w:rsidR="001E6C0C"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</w:tr>
      <w:tr w:rsidR="00EE5BBC" w:rsidRPr="00D8799E" w:rsidTr="00415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E31ACF" w:rsidRPr="00D8799E" w:rsidRDefault="00D6400B" w:rsidP="00177399">
            <w:pPr>
              <w:rPr>
                <w:rFonts w:ascii="Times New Roman" w:hAnsi="Times New Roman"/>
                <w:b w:val="0"/>
                <w:sz w:val="12"/>
                <w:szCs w:val="12"/>
              </w:rPr>
            </w:pPr>
            <w:r w:rsidRPr="00D8799E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D8799E">
              <w:rPr>
                <w:rFonts w:ascii="Times New Roman" w:hAnsi="Times New Roman"/>
                <w:b w:val="0"/>
                <w:sz w:val="12"/>
                <w:szCs w:val="12"/>
              </w:rPr>
              <w:t xml:space="preserve">                                                                                                                             </w:t>
            </w:r>
          </w:p>
          <w:p w:rsidR="00D6400B" w:rsidRPr="00CE6D98" w:rsidRDefault="00D6400B" w:rsidP="00D8799E">
            <w:pPr>
              <w:rPr>
                <w:rFonts w:ascii="Times New Roman" w:hAnsi="Times New Roman"/>
                <w:b w:val="0"/>
                <w:sz w:val="24"/>
              </w:rPr>
            </w:pPr>
            <w:permStart w:id="131291742" w:edGrp="everyone"/>
            <w:r w:rsidRPr="00CE6D98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="00D8799E" w:rsidRPr="00CE6D98">
              <w:rPr>
                <w:rFonts w:ascii="Times New Roman" w:hAnsi="Times New Roman"/>
                <w:b w:val="0"/>
                <w:sz w:val="24"/>
              </w:rPr>
              <w:t xml:space="preserve">                                                                                </w:t>
            </w:r>
          </w:p>
          <w:permEnd w:id="131291742"/>
          <w:p w:rsidR="00D8799E" w:rsidRPr="00D74C9B" w:rsidRDefault="00D8799E" w:rsidP="00D8799E">
            <w:pPr>
              <w:rPr>
                <w:rFonts w:ascii="Times New Roman" w:hAnsi="Times New Roman"/>
                <w:b w:val="0"/>
                <w:sz w:val="8"/>
                <w:szCs w:val="8"/>
              </w:rPr>
            </w:pPr>
          </w:p>
        </w:tc>
      </w:tr>
      <w:tr w:rsidR="00A64986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A64986" w:rsidRPr="00D8799E" w:rsidRDefault="001E6C0C" w:rsidP="001E6C0C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Degree Level </w:t>
            </w:r>
            <w:r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="00E22CE0" w:rsidRPr="00D8799E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>(Select</w:t>
            </w:r>
            <w:r w:rsidRPr="00D8799E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>)</w:t>
            </w:r>
          </w:p>
        </w:tc>
      </w:tr>
      <w:tr w:rsidR="00216F3F" w:rsidRPr="00D8799E" w:rsidTr="00216F3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3" w:type="dxa"/>
          </w:tcPr>
          <w:p w:rsidR="00216F3F" w:rsidRDefault="00216F3F" w:rsidP="00E22CE0">
            <w:pPr>
              <w:pStyle w:val="BodyText"/>
              <w:rPr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</w:pPr>
            <w:r w:rsidRPr="00D8799E">
              <w:rPr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 xml:space="preserve"> </w:t>
            </w:r>
            <w:r w:rsidRPr="00D8799E">
              <w:rPr>
                <w:rFonts w:ascii="Times New Roman" w:hAnsi="Times New Roman"/>
                <w:b w:val="0"/>
                <w:i/>
                <w:color w:val="000000"/>
                <w:sz w:val="24"/>
                <w:szCs w:val="24"/>
                <w:u w:val="single"/>
              </w:rPr>
              <w:t>Undergraduate</w:t>
            </w:r>
            <w:r w:rsidRPr="00D8799E">
              <w:rPr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 xml:space="preserve">: </w:t>
            </w:r>
          </w:p>
          <w:p w:rsidR="00216F3F" w:rsidRPr="00D8799E" w:rsidRDefault="00216F3F" w:rsidP="009E67F2">
            <w:pPr>
              <w:pStyle w:val="BodyText"/>
              <w:rPr>
                <w:rFonts w:ascii="Times New Roman" w:hAnsi="Times New Roman"/>
                <w:b w:val="0"/>
                <w:color w:val="000000"/>
                <w:sz w:val="6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042140" wp14:editId="357C6DCA">
                  <wp:simplePos x="0" y="0"/>
                  <wp:positionH relativeFrom="column">
                    <wp:posOffset>-1047115</wp:posOffset>
                  </wp:positionH>
                  <wp:positionV relativeFrom="paragraph">
                    <wp:posOffset>-2181225</wp:posOffset>
                  </wp:positionV>
                  <wp:extent cx="157480" cy="127000"/>
                  <wp:effectExtent l="0" t="0" r="0" b="0"/>
                  <wp:wrapNone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16F3F" w:rsidRDefault="00216F3F" w:rsidP="00216F3F">
            <w:pPr>
              <w:pStyle w:val="BodyText"/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3A7CDCD" wp14:editId="7B776FD8">
                  <wp:extent cx="158750" cy="128270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8799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92EB8CC" wp14:editId="60743064">
                  <wp:simplePos x="0" y="0"/>
                  <wp:positionH relativeFrom="column">
                    <wp:posOffset>-1047115</wp:posOffset>
                  </wp:positionH>
                  <wp:positionV relativeFrom="paragraph">
                    <wp:posOffset>-2225040</wp:posOffset>
                  </wp:positionV>
                  <wp:extent cx="157480" cy="127000"/>
                  <wp:effectExtent l="0" t="0" r="0" b="0"/>
                  <wp:wrapNone/>
                  <wp:docPr id="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Pre-Baccalaureate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53" w:type="dxa"/>
          </w:tcPr>
          <w:p w:rsidR="00216F3F" w:rsidRDefault="00216F3F" w:rsidP="00DC04A6">
            <w:pPr>
              <w:pStyle w:val="BodyText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D8799E">
              <w:rPr>
                <w:rFonts w:ascii="Times New Roman" w:hAnsi="Times New Roman"/>
                <w:b w:val="0"/>
                <w:i/>
                <w:color w:val="000000"/>
                <w:sz w:val="24"/>
                <w:szCs w:val="24"/>
                <w:u w:val="single"/>
              </w:rPr>
              <w:t>Graduate</w:t>
            </w:r>
            <w:r>
              <w:rPr>
                <w:rFonts w:ascii="Times New Roman" w:hAnsi="Times New Roman"/>
                <w:b w:val="0"/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Pr="00216F3F">
              <w:rPr>
                <w:rFonts w:ascii="Times New Roman" w:hAnsi="Times New Roman"/>
                <w:b w:val="0"/>
                <w:i/>
                <w:color w:val="000000"/>
                <w:sz w:val="20"/>
                <w:szCs w:val="20"/>
              </w:rPr>
              <w:t>(select one of the following</w:t>
            </w:r>
            <w:r w:rsidRPr="00D8799E">
              <w:rPr>
                <w:rFonts w:ascii="Times New Roman" w:hAnsi="Times New Roman"/>
                <w:b w:val="0"/>
                <w:i/>
                <w:color w:val="000000"/>
                <w:sz w:val="24"/>
                <w:szCs w:val="24"/>
              </w:rPr>
              <w:t>):</w:t>
            </w:r>
          </w:p>
          <w:p w:rsidR="00216F3F" w:rsidRDefault="00216F3F" w:rsidP="00216F3F">
            <w:pPr>
              <w:pStyle w:val="BodyText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Post-Baccalaureate</w:t>
            </w:r>
          </w:p>
          <w:p w:rsidR="00216F3F" w:rsidRDefault="00216F3F" w:rsidP="00216F3F">
            <w:pPr>
              <w:pStyle w:val="BodyText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Post-Master’s</w:t>
            </w:r>
          </w:p>
          <w:p w:rsidR="00216F3F" w:rsidRDefault="00216F3F" w:rsidP="00216F3F">
            <w:pPr>
              <w:pStyle w:val="BodyText"/>
              <w:numPr>
                <w:ilvl w:val="0"/>
                <w:numId w:val="11"/>
              </w:numP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Post-Professional</w:t>
            </w:r>
          </w:p>
          <w:p w:rsidR="00216F3F" w:rsidRPr="00D8799E" w:rsidRDefault="00216F3F" w:rsidP="00DC04A6">
            <w:pPr>
              <w:pStyle w:val="BodyText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E56943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E56943" w:rsidRPr="00D8799E" w:rsidRDefault="00E31ACF" w:rsidP="00C05400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 Classification of Instructional Program (CIP</w:t>
            </w:r>
            <w:r w:rsidR="00C05400">
              <w:rPr>
                <w:rFonts w:ascii="Times New Roman" w:hAnsi="Times New Roman"/>
                <w:sz w:val="24"/>
              </w:rPr>
              <w:t>)</w:t>
            </w:r>
            <w:r w:rsidRPr="00D8799E">
              <w:rPr>
                <w:rFonts w:ascii="Times New Roman" w:hAnsi="Times New Roman"/>
                <w:sz w:val="24"/>
              </w:rPr>
              <w:t xml:space="preserve"> Code</w:t>
            </w:r>
            <w:r w:rsidR="0063211A" w:rsidRPr="00D8799E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="0063211A"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="00C05400" w:rsidRPr="00C05400">
              <w:rPr>
                <w:rFonts w:ascii="Times New Roman" w:hAnsi="Times New Roman"/>
                <w:b w:val="0"/>
                <w:i/>
                <w:color w:val="0D0D0D" w:themeColor="text1" w:themeTint="F2"/>
                <w:szCs w:val="20"/>
              </w:rPr>
              <w:t>(Provost Office Use Only</w:t>
            </w:r>
            <w:r w:rsidR="00C05400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>)</w:t>
            </w:r>
          </w:p>
        </w:tc>
      </w:tr>
      <w:tr w:rsidR="00E56943" w:rsidRPr="00D8799E" w:rsidTr="00415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63211A" w:rsidRPr="00D8799E" w:rsidRDefault="0063211A" w:rsidP="0063211A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ermStart w:id="799113198" w:edGrp="everyone" w:colFirst="0" w:colLast="0"/>
          </w:p>
        </w:tc>
      </w:tr>
      <w:permEnd w:id="799113198"/>
      <w:tr w:rsidR="0063211A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63211A" w:rsidRPr="00D8799E" w:rsidRDefault="00675857" w:rsidP="00E31ACF">
            <w:pPr>
              <w:rPr>
                <w:rFonts w:ascii="Times New Roman" w:hAnsi="Times New Roman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 (C</w:t>
            </w:r>
            <w:r w:rsidR="00AF09A6" w:rsidRPr="00D8799E">
              <w:rPr>
                <w:rFonts w:ascii="Times New Roman" w:hAnsi="Times New Roman"/>
                <w:sz w:val="24"/>
              </w:rPr>
              <w:t>IP</w:t>
            </w:r>
            <w:r w:rsidRPr="00D8799E">
              <w:rPr>
                <w:rFonts w:ascii="Times New Roman" w:hAnsi="Times New Roman"/>
                <w:sz w:val="24"/>
              </w:rPr>
              <w:t>) Area of Study</w:t>
            </w:r>
            <w:r w:rsidR="00AF09A6" w:rsidRPr="00D8799E">
              <w:rPr>
                <w:rFonts w:ascii="Times New Roman" w:hAnsi="Times New Roman"/>
                <w:sz w:val="24"/>
              </w:rPr>
              <w:t xml:space="preserve"> </w:t>
            </w:r>
            <w:r w:rsidR="0063211A"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="00C05400" w:rsidRPr="00C05400">
              <w:rPr>
                <w:rFonts w:ascii="Times New Roman" w:hAnsi="Times New Roman"/>
                <w:b w:val="0"/>
                <w:i/>
                <w:color w:val="0D0D0D" w:themeColor="text1" w:themeTint="F2"/>
                <w:szCs w:val="20"/>
              </w:rPr>
              <w:t>(Provost Office Use Only</w:t>
            </w:r>
            <w:r w:rsidR="00C05400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>)</w:t>
            </w:r>
          </w:p>
        </w:tc>
      </w:tr>
      <w:tr w:rsidR="0063211A" w:rsidRPr="00D8799E" w:rsidTr="00415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CC52B2" w:rsidRPr="00C36A71" w:rsidRDefault="00CC52B2" w:rsidP="0063211A">
            <w:pPr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D74C9B" w:rsidRPr="00D74C9B" w:rsidRDefault="00D74C9B" w:rsidP="00C05400">
            <w:pPr>
              <w:rPr>
                <w:rFonts w:ascii="Times New Roman" w:hAnsi="Times New Roman"/>
                <w:i/>
                <w:sz w:val="8"/>
                <w:szCs w:val="8"/>
              </w:rPr>
            </w:pPr>
          </w:p>
        </w:tc>
      </w:tr>
      <w:tr w:rsidR="0063211A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63211A" w:rsidRPr="00D8799E" w:rsidRDefault="0063211A" w:rsidP="00D6400B">
            <w:pPr>
              <w:rPr>
                <w:rFonts w:ascii="Times New Roman" w:hAnsi="Times New Roman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Proposed Implementation Date: </w:t>
            </w:r>
            <w:r w:rsidR="00CC52B2" w:rsidRPr="00D8799E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>(Semester and Year)</w:t>
            </w:r>
          </w:p>
        </w:tc>
      </w:tr>
      <w:tr w:rsidR="0063211A" w:rsidRPr="00D8799E" w:rsidTr="00415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D8799E" w:rsidRDefault="00D6400B" w:rsidP="00EE5BBC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  <w:r w:rsidRPr="00D8799E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05400" w:rsidRPr="00D74C9B" w:rsidRDefault="00C05400" w:rsidP="00EE5BBC">
            <w:pPr>
              <w:pStyle w:val="BodyText"/>
              <w:rPr>
                <w:rFonts w:ascii="Times New Roman" w:hAnsi="Times New Roman"/>
                <w:sz w:val="8"/>
                <w:szCs w:val="8"/>
              </w:rPr>
            </w:pPr>
          </w:p>
          <w:p w:rsidR="00D6400B" w:rsidRPr="00D74C9B" w:rsidRDefault="00D6400B" w:rsidP="00C05400">
            <w:pPr>
              <w:pStyle w:val="BodyText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63211A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63211A" w:rsidRPr="00D8799E" w:rsidRDefault="00AF09A6" w:rsidP="00675857">
            <w:pPr>
              <w:rPr>
                <w:rFonts w:ascii="Times New Roman" w:hAnsi="Times New Roman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>Institutional Contact Information</w:t>
            </w:r>
            <w:r w:rsidR="00683047"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</w:tr>
      <w:tr w:rsidR="0063211A" w:rsidRPr="00CE6D98" w:rsidTr="00415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8E48B6" w:rsidRPr="00D74C9B" w:rsidRDefault="008E48B6" w:rsidP="000A66C3">
            <w:pPr>
              <w:pStyle w:val="BodyText2"/>
              <w:spacing w:after="0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3211A" w:rsidRPr="00D8799E" w:rsidRDefault="00D828BF" w:rsidP="000A66C3">
            <w:pPr>
              <w:pStyle w:val="BodyText2"/>
              <w:spacing w:after="0"/>
              <w:rPr>
                <w:rFonts w:ascii="Times New Roman" w:hAnsi="Times New Roman" w:cs="Times New Roman"/>
                <w:i/>
                <w:szCs w:val="24"/>
              </w:rPr>
            </w:pPr>
            <w:r w:rsidRPr="00D8799E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  <w:r w:rsidR="00D879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8799E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="008E48B6" w:rsidRPr="00D8799E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</w:p>
          <w:p w:rsidR="008E48B6" w:rsidRPr="00D8799E" w:rsidRDefault="00D8799E" w:rsidP="00D828BF">
            <w:pPr>
              <w:pStyle w:val="BodyText"/>
              <w:rPr>
                <w:rFonts w:ascii="Times New Roman" w:hAnsi="Times New Roman"/>
                <w:b w:val="0"/>
                <w:i/>
                <w:szCs w:val="24"/>
              </w:rPr>
            </w:pPr>
            <w:r>
              <w:rPr>
                <w:rFonts w:ascii="Times New Roman" w:hAnsi="Times New Roman"/>
                <w:b w:val="0"/>
                <w:i/>
                <w:szCs w:val="24"/>
              </w:rPr>
              <w:t xml:space="preserve">                </w:t>
            </w:r>
            <w:r w:rsidR="008E48B6" w:rsidRPr="00D8799E">
              <w:rPr>
                <w:rFonts w:ascii="Times New Roman" w:hAnsi="Times New Roman"/>
                <w:b w:val="0"/>
                <w:i/>
                <w:szCs w:val="24"/>
              </w:rPr>
              <w:t>(First and Last</w:t>
            </w:r>
            <w:r>
              <w:rPr>
                <w:rFonts w:ascii="Times New Roman" w:hAnsi="Times New Roman"/>
                <w:b w:val="0"/>
                <w:i/>
                <w:szCs w:val="24"/>
              </w:rPr>
              <w:t xml:space="preserve"> Name</w:t>
            </w:r>
            <w:r w:rsidR="008E48B6" w:rsidRPr="00D8799E">
              <w:rPr>
                <w:rFonts w:ascii="Times New Roman" w:hAnsi="Times New Roman"/>
                <w:b w:val="0"/>
                <w:i/>
                <w:szCs w:val="24"/>
              </w:rPr>
              <w:t xml:space="preserve">) </w:t>
            </w:r>
          </w:p>
          <w:p w:rsidR="008E48B6" w:rsidRPr="000A66C3" w:rsidRDefault="008E48B6" w:rsidP="00D828BF">
            <w:pPr>
              <w:pStyle w:val="BodyText"/>
              <w:rPr>
                <w:rFonts w:ascii="Times New Roman" w:hAnsi="Times New Roman"/>
                <w:sz w:val="12"/>
                <w:szCs w:val="12"/>
              </w:rPr>
            </w:pPr>
          </w:p>
          <w:p w:rsidR="008E48B6" w:rsidRPr="00D8799E" w:rsidRDefault="008E48B6" w:rsidP="00D828BF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  <w:r w:rsidRPr="00D8799E">
              <w:rPr>
                <w:rFonts w:ascii="Times New Roman" w:hAnsi="Times New Roman"/>
                <w:sz w:val="24"/>
                <w:szCs w:val="24"/>
              </w:rPr>
              <w:t xml:space="preserve">Title: </w:t>
            </w:r>
          </w:p>
          <w:p w:rsidR="008E48B6" w:rsidRPr="000A66C3" w:rsidRDefault="008E48B6" w:rsidP="00D828BF">
            <w:pPr>
              <w:pStyle w:val="BodyText"/>
              <w:rPr>
                <w:rFonts w:ascii="Times New Roman" w:hAnsi="Times New Roman"/>
                <w:sz w:val="12"/>
                <w:szCs w:val="12"/>
              </w:rPr>
            </w:pPr>
          </w:p>
          <w:p w:rsidR="008E48B6" w:rsidRPr="00D8799E" w:rsidRDefault="008E48B6" w:rsidP="00D828BF">
            <w:pPr>
              <w:pStyle w:val="BodyTex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8799E">
              <w:rPr>
                <w:rFonts w:ascii="Times New Roman" w:hAnsi="Times New Roman"/>
                <w:sz w:val="24"/>
                <w:szCs w:val="24"/>
              </w:rPr>
              <w:t xml:space="preserve">Email:  </w:t>
            </w:r>
            <w:r w:rsidR="00665B5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</w:t>
            </w:r>
            <w:r w:rsidRPr="00D8799E">
              <w:rPr>
                <w:rFonts w:ascii="Times New Roman" w:hAnsi="Times New Roman"/>
                <w:sz w:val="24"/>
                <w:szCs w:val="24"/>
              </w:rPr>
              <w:t xml:space="preserve">Work Phone: </w:t>
            </w:r>
            <w:permStart w:id="21852510" w:edGrp="everyone"/>
            <w:r w:rsidR="00C05400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ermEnd w:id="21852510"/>
          <w:p w:rsidR="00D828BF" w:rsidRPr="00D74C9B" w:rsidRDefault="00D828BF" w:rsidP="00D828BF">
            <w:pPr>
              <w:pStyle w:val="BodyText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63211A" w:rsidRPr="00D8799E" w:rsidTr="008E5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8E5CCF" w:rsidRPr="008E5CCF" w:rsidRDefault="00CC52B2" w:rsidP="008E5CCF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8E5CCF">
              <w:rPr>
                <w:rFonts w:ascii="Times New Roman" w:hAnsi="Times New Roman"/>
                <w:color w:val="000000" w:themeColor="text1"/>
                <w:sz w:val="24"/>
              </w:rPr>
              <w:t xml:space="preserve">2a. </w:t>
            </w:r>
            <w:r w:rsidR="00AF09A6" w:rsidRPr="008E5CCF">
              <w:rPr>
                <w:rFonts w:ascii="Times New Roman" w:hAnsi="Times New Roman"/>
                <w:color w:val="000000" w:themeColor="text1"/>
                <w:sz w:val="24"/>
              </w:rPr>
              <w:t xml:space="preserve">Provide a Brief Description of the Program.  </w:t>
            </w:r>
          </w:p>
        </w:tc>
      </w:tr>
      <w:tr w:rsidR="008E5CCF" w:rsidRPr="00D8799E" w:rsidTr="008E5C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shd w:val="clear" w:color="auto" w:fill="auto"/>
          </w:tcPr>
          <w:p w:rsidR="008E5CCF" w:rsidRDefault="008E5CCF" w:rsidP="00CC52B2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8E5CCF" w:rsidRDefault="008E5CCF" w:rsidP="00CC52B2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8E5CCF" w:rsidRDefault="008E5CCF" w:rsidP="00CC52B2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8E5CCF" w:rsidRDefault="008E5CCF" w:rsidP="00CC52B2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8E5CCF" w:rsidRPr="008E5CCF" w:rsidRDefault="008E5CCF" w:rsidP="00CC52B2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63211A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63211A" w:rsidRPr="00D8799E" w:rsidRDefault="00CC52B2" w:rsidP="00E31ACF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2b. </w:t>
            </w:r>
            <w:r w:rsidR="00AF09A6" w:rsidRPr="00D8799E">
              <w:rPr>
                <w:rFonts w:ascii="Times New Roman" w:hAnsi="Times New Roman"/>
                <w:sz w:val="24"/>
              </w:rPr>
              <w:t xml:space="preserve">What are the objectives of the proposed program? </w:t>
            </w:r>
            <w:r w:rsidR="00AF09A6"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</w:tr>
      <w:tr w:rsidR="0063211A" w:rsidRPr="00D8799E" w:rsidTr="00415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D8799E" w:rsidRPr="00D74C9B" w:rsidRDefault="00D6400B" w:rsidP="000A66C3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12"/>
                <w:szCs w:val="12"/>
              </w:rPr>
            </w:pPr>
            <w:r w:rsidRPr="000A66C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131740" w:rsidRPr="000A66C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C05400" w:rsidRDefault="00C05400" w:rsidP="000A66C3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ermStart w:id="243997414" w:edGrp="everyone"/>
          </w:p>
          <w:p w:rsidR="00E3588D" w:rsidRDefault="00E3588D" w:rsidP="000A66C3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D74C9B" w:rsidRPr="000A66C3" w:rsidRDefault="00D74C9B" w:rsidP="000A66C3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ermEnd w:id="243997414"/>
          <w:p w:rsidR="0063211A" w:rsidRPr="000A66C3" w:rsidRDefault="0063211A" w:rsidP="000A66C3">
            <w:pPr>
              <w:pStyle w:val="BodyText"/>
              <w:spacing w:line="276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63211A" w:rsidRPr="00D8799E" w:rsidTr="00415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63211A" w:rsidRPr="00D8799E" w:rsidRDefault="003F3BA8" w:rsidP="003F3BA8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2c. </w:t>
            </w:r>
            <w:r w:rsidR="00AF09A6" w:rsidRPr="00D8799E">
              <w:rPr>
                <w:rFonts w:ascii="Times New Roman" w:hAnsi="Times New Roman"/>
                <w:sz w:val="24"/>
              </w:rPr>
              <w:t xml:space="preserve">Explain how the objectives support the institutional mission and strategic priorities, the statewide </w:t>
            </w:r>
            <w:permStart w:id="680992687" w:edGrp="everyone"/>
            <w:r w:rsidR="00A2795F" w:rsidRPr="00D8799E">
              <w:rPr>
                <w:rFonts w:ascii="Times New Roman" w:hAnsi="Times New Roman"/>
                <w:sz w:val="24"/>
              </w:rPr>
              <w:fldChar w:fldCharType="begin"/>
            </w:r>
            <w:r w:rsidR="00FE6654" w:rsidRPr="00D8799E">
              <w:rPr>
                <w:rFonts w:ascii="Times New Roman" w:hAnsi="Times New Roman"/>
                <w:sz w:val="24"/>
              </w:rPr>
              <w:instrText>HYPERLINK "http://www.cpe.ky.gov/strongerbydegrees"</w:instrText>
            </w:r>
            <w:r w:rsidR="00A2795F" w:rsidRPr="00D8799E">
              <w:rPr>
                <w:rFonts w:ascii="Times New Roman" w:hAnsi="Times New Roman"/>
                <w:sz w:val="24"/>
              </w:rPr>
              <w:fldChar w:fldCharType="separate"/>
            </w:r>
            <w:r w:rsidR="00AF09A6" w:rsidRPr="00D8799E">
              <w:rPr>
                <w:rStyle w:val="Hyperlink"/>
                <w:rFonts w:ascii="Times New Roman" w:hAnsi="Times New Roman"/>
                <w:b w:val="0"/>
                <w:bCs w:val="0"/>
                <w:sz w:val="24"/>
              </w:rPr>
              <w:t>postsecondary education strategic agenda</w:t>
            </w:r>
            <w:r w:rsidR="00A2795F" w:rsidRPr="00D8799E">
              <w:rPr>
                <w:rFonts w:ascii="Times New Roman" w:hAnsi="Times New Roman"/>
                <w:sz w:val="24"/>
              </w:rPr>
              <w:fldChar w:fldCharType="end"/>
            </w:r>
            <w:r w:rsidR="00AF09A6" w:rsidRPr="00D8799E">
              <w:rPr>
                <w:rFonts w:ascii="Times New Roman" w:hAnsi="Times New Roman"/>
                <w:sz w:val="24"/>
              </w:rPr>
              <w:t xml:space="preserve">, </w:t>
            </w:r>
            <w:permEnd w:id="680992687"/>
            <w:r w:rsidR="00AF09A6" w:rsidRPr="00D8799E">
              <w:rPr>
                <w:rFonts w:ascii="Times New Roman" w:hAnsi="Times New Roman"/>
                <w:sz w:val="24"/>
              </w:rPr>
              <w:t xml:space="preserve">and the </w:t>
            </w:r>
            <w:permStart w:id="513567568" w:edGrp="everyone"/>
            <w:r w:rsidR="00A2795F" w:rsidRPr="00D8799E">
              <w:rPr>
                <w:rFonts w:ascii="Times New Roman" w:hAnsi="Times New Roman"/>
                <w:sz w:val="24"/>
              </w:rPr>
              <w:fldChar w:fldCharType="begin"/>
            </w:r>
            <w:r w:rsidR="00592FDD" w:rsidRPr="00D8799E">
              <w:rPr>
                <w:rFonts w:ascii="Times New Roman" w:hAnsi="Times New Roman"/>
                <w:sz w:val="24"/>
              </w:rPr>
              <w:instrText>HYPERLINK "http://cpe.ky.gov/planning/strongerbydegrees/implementation.htm"</w:instrText>
            </w:r>
            <w:r w:rsidR="00A2795F" w:rsidRPr="00D8799E">
              <w:rPr>
                <w:rFonts w:ascii="Times New Roman" w:hAnsi="Times New Roman"/>
                <w:sz w:val="24"/>
              </w:rPr>
              <w:fldChar w:fldCharType="separate"/>
            </w:r>
            <w:r w:rsidR="00AF09A6" w:rsidRPr="00D8799E">
              <w:rPr>
                <w:rStyle w:val="Hyperlink"/>
                <w:rFonts w:ascii="Times New Roman" w:hAnsi="Times New Roman"/>
                <w:b w:val="0"/>
                <w:bCs w:val="0"/>
                <w:sz w:val="24"/>
              </w:rPr>
              <w:t>statewide strategic implementation plan</w:t>
            </w:r>
            <w:r w:rsidR="00A2795F" w:rsidRPr="00D8799E">
              <w:rPr>
                <w:rFonts w:ascii="Times New Roman" w:hAnsi="Times New Roman"/>
                <w:sz w:val="24"/>
              </w:rPr>
              <w:fldChar w:fldCharType="end"/>
            </w:r>
            <w:r w:rsidR="00AF09A6" w:rsidRPr="00D8799E">
              <w:rPr>
                <w:rFonts w:ascii="Times New Roman" w:hAnsi="Times New Roman"/>
                <w:sz w:val="24"/>
              </w:rPr>
              <w:t xml:space="preserve">. </w:t>
            </w:r>
            <w:r w:rsidR="00AF09A6"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permEnd w:id="513567568"/>
          </w:p>
        </w:tc>
      </w:tr>
      <w:tr w:rsidR="0063211A" w:rsidRPr="00D8799E" w:rsidTr="00415E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AF09A6" w:rsidRPr="000A66C3" w:rsidRDefault="00AF09A6" w:rsidP="00AF09A6">
            <w:pPr>
              <w:tabs>
                <w:tab w:val="left" w:pos="360"/>
              </w:tabs>
              <w:rPr>
                <w:rStyle w:val="BodyTextChar"/>
                <w:rFonts w:ascii="Times New Roman" w:hAnsi="Times New Roman"/>
                <w:sz w:val="12"/>
                <w:szCs w:val="12"/>
              </w:rPr>
            </w:pPr>
          </w:p>
          <w:p w:rsidR="00660D09" w:rsidRDefault="00660D09" w:rsidP="000A66C3">
            <w:pPr>
              <w:tabs>
                <w:tab w:val="left" w:pos="360"/>
              </w:tabs>
              <w:spacing w:line="276" w:lineRule="auto"/>
              <w:rPr>
                <w:rStyle w:val="BodyTextChar"/>
                <w:rFonts w:ascii="Times New Roman" w:hAnsi="Times New Roman"/>
                <w:b w:val="0"/>
                <w:sz w:val="24"/>
                <w:szCs w:val="24"/>
              </w:rPr>
            </w:pPr>
            <w:permStart w:id="1850018378" w:edGrp="everyone"/>
          </w:p>
          <w:p w:rsidR="000A66C3" w:rsidRDefault="000A66C3" w:rsidP="000A66C3">
            <w:pPr>
              <w:tabs>
                <w:tab w:val="left" w:pos="360"/>
              </w:tabs>
              <w:spacing w:line="276" w:lineRule="auto"/>
              <w:rPr>
                <w:rStyle w:val="BodyTextChar"/>
                <w:rFonts w:ascii="Times New Roman" w:hAnsi="Times New Roman"/>
                <w:b w:val="0"/>
                <w:sz w:val="24"/>
                <w:szCs w:val="24"/>
              </w:rPr>
            </w:pPr>
          </w:p>
          <w:p w:rsidR="00E24F82" w:rsidRDefault="00E24F82" w:rsidP="000A66C3">
            <w:pPr>
              <w:tabs>
                <w:tab w:val="left" w:pos="360"/>
              </w:tabs>
              <w:spacing w:line="276" w:lineRule="auto"/>
              <w:rPr>
                <w:rStyle w:val="BodyTextChar"/>
                <w:rFonts w:ascii="Times New Roman" w:hAnsi="Times New Roman"/>
                <w:b w:val="0"/>
                <w:sz w:val="24"/>
                <w:szCs w:val="24"/>
              </w:rPr>
            </w:pPr>
          </w:p>
          <w:p w:rsidR="006B340F" w:rsidRDefault="006B340F" w:rsidP="000A66C3">
            <w:pPr>
              <w:tabs>
                <w:tab w:val="left" w:pos="360"/>
              </w:tabs>
              <w:spacing w:line="276" w:lineRule="auto"/>
              <w:rPr>
                <w:rStyle w:val="BodyTextChar"/>
                <w:rFonts w:ascii="Times New Roman" w:hAnsi="Times New Roman"/>
                <w:b w:val="0"/>
                <w:sz w:val="24"/>
                <w:szCs w:val="24"/>
              </w:rPr>
            </w:pPr>
          </w:p>
          <w:p w:rsidR="006B340F" w:rsidRPr="006B340F" w:rsidRDefault="006B340F" w:rsidP="000A66C3">
            <w:pPr>
              <w:tabs>
                <w:tab w:val="left" w:pos="360"/>
              </w:tabs>
              <w:spacing w:line="276" w:lineRule="auto"/>
              <w:rPr>
                <w:rStyle w:val="BodyTextChar"/>
                <w:rFonts w:ascii="Times New Roman" w:hAnsi="Times New Roman"/>
                <w:b w:val="0"/>
                <w:sz w:val="24"/>
                <w:szCs w:val="24"/>
              </w:rPr>
            </w:pPr>
          </w:p>
          <w:p w:rsidR="0089254A" w:rsidRPr="006B340F" w:rsidRDefault="0089254A" w:rsidP="000A66C3">
            <w:pPr>
              <w:tabs>
                <w:tab w:val="left" w:pos="360"/>
              </w:tabs>
              <w:spacing w:line="276" w:lineRule="auto"/>
              <w:rPr>
                <w:rStyle w:val="BodyTextChar"/>
                <w:rFonts w:ascii="Times New Roman" w:hAnsi="Times New Roman"/>
                <w:b w:val="0"/>
                <w:sz w:val="24"/>
                <w:szCs w:val="24"/>
              </w:rPr>
            </w:pPr>
          </w:p>
          <w:permEnd w:id="1850018378"/>
          <w:p w:rsidR="00AF09A6" w:rsidRPr="000A66C3" w:rsidRDefault="00AF09A6" w:rsidP="00AF09A6">
            <w:pPr>
              <w:tabs>
                <w:tab w:val="left" w:pos="360"/>
              </w:tabs>
              <w:rPr>
                <w:rFonts w:ascii="Times New Roman" w:hAnsi="Times New Roman"/>
                <w:color w:val="999999"/>
                <w:sz w:val="12"/>
                <w:szCs w:val="12"/>
              </w:rPr>
            </w:pPr>
          </w:p>
        </w:tc>
      </w:tr>
      <w:tr w:rsidR="00683047" w:rsidRPr="00D8799E" w:rsidTr="0017449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</w:tcPr>
          <w:p w:rsidR="00683047" w:rsidRPr="00D8799E" w:rsidRDefault="004312C3" w:rsidP="00675857">
            <w:pPr>
              <w:rPr>
                <w:rFonts w:ascii="Times New Roman" w:hAnsi="Times New Roman"/>
                <w:color w:val="FF000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lastRenderedPageBreak/>
              <w:t xml:space="preserve">2d. </w:t>
            </w:r>
            <w:r w:rsidR="00683047" w:rsidRPr="00D8799E">
              <w:rPr>
                <w:rFonts w:ascii="Times New Roman" w:hAnsi="Times New Roman"/>
                <w:sz w:val="24"/>
              </w:rPr>
              <w:t xml:space="preserve">Is </w:t>
            </w:r>
            <w:r w:rsidR="003E6C2C">
              <w:rPr>
                <w:rFonts w:ascii="Times New Roman" w:hAnsi="Times New Roman"/>
                <w:sz w:val="24"/>
              </w:rPr>
              <w:t xml:space="preserve">there </w:t>
            </w:r>
            <w:r w:rsidR="00683047" w:rsidRPr="00D8799E">
              <w:rPr>
                <w:rFonts w:ascii="Times New Roman" w:hAnsi="Times New Roman"/>
                <w:sz w:val="24"/>
              </w:rPr>
              <w:t>an approval letter from Education Professional Standards Board (EPSB</w:t>
            </w:r>
            <w:proofErr w:type="gramStart"/>
            <w:r w:rsidR="00683047" w:rsidRPr="00D8799E">
              <w:rPr>
                <w:rFonts w:ascii="Times New Roman" w:hAnsi="Times New Roman"/>
                <w:sz w:val="24"/>
              </w:rPr>
              <w:t>)</w:t>
            </w:r>
            <w:r w:rsidRPr="00D8799E">
              <w:rPr>
                <w:rFonts w:ascii="Times New Roman" w:hAnsi="Times New Roman"/>
                <w:sz w:val="24"/>
              </w:rPr>
              <w:t xml:space="preserve"> </w:t>
            </w:r>
            <w:r w:rsidR="00407CEE" w:rsidRPr="00D8799E">
              <w:rPr>
                <w:rFonts w:ascii="Times New Roman" w:hAnsi="Times New Roman"/>
                <w:sz w:val="24"/>
              </w:rPr>
              <w:t>?</w:t>
            </w:r>
            <w:proofErr w:type="gramEnd"/>
            <w:r w:rsidR="00407CEE" w:rsidRPr="00D8799E">
              <w:rPr>
                <w:rFonts w:ascii="Times New Roman" w:hAnsi="Times New Roman"/>
                <w:sz w:val="24"/>
              </w:rPr>
              <w:t xml:space="preserve"> </w:t>
            </w:r>
            <w:r w:rsidR="00675857" w:rsidRPr="00D8799E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>(Education Proposals Only</w:t>
            </w:r>
            <w:r w:rsidR="00683047" w:rsidRPr="00D8799E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>)</w:t>
            </w:r>
          </w:p>
        </w:tc>
      </w:tr>
      <w:tr w:rsidR="00683047" w:rsidRPr="00D8799E" w:rsidTr="003E6C2C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tcBorders>
              <w:bottom w:val="single" w:sz="4" w:space="0" w:color="auto"/>
            </w:tcBorders>
          </w:tcPr>
          <w:p w:rsidR="00407CEE" w:rsidRPr="004E65CE" w:rsidRDefault="003E6C2C" w:rsidP="003E6C2C">
            <w:pPr>
              <w:ind w:left="720"/>
              <w:textAlignment w:val="top"/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723528FB" wp14:editId="7C721007">
                  <wp:extent cx="635000" cy="2794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  <w:t xml:space="preserve">              </w:t>
            </w:r>
            <w:r w:rsidRPr="00BA5AD0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3C0716D6" wp14:editId="7703D772">
                  <wp:extent cx="546100" cy="2794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6C2C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>If yes, please attach to the proposal.</w:t>
            </w:r>
            <w:r w:rsidRPr="003E6C2C">
              <w:rPr>
                <w:rFonts w:ascii="Times New Roman" w:hAnsi="Times New Roman"/>
                <w:b w:val="0"/>
                <w:i/>
                <w:color w:val="000000"/>
                <w:sz w:val="12"/>
                <w:szCs w:val="12"/>
              </w:rPr>
              <w:t xml:space="preserve"> </w:t>
            </w:r>
          </w:p>
        </w:tc>
      </w:tr>
      <w:tr w:rsidR="00683047" w:rsidRPr="00D8799E" w:rsidTr="00B5548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tcBorders>
              <w:top w:val="single" w:sz="4" w:space="0" w:color="auto"/>
            </w:tcBorders>
          </w:tcPr>
          <w:p w:rsidR="00683047" w:rsidRPr="00D8799E" w:rsidRDefault="00FA0A69" w:rsidP="00D22643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3. </w:t>
            </w:r>
            <w:r w:rsidR="002B625A">
              <w:rPr>
                <w:rFonts w:ascii="Times New Roman" w:hAnsi="Times New Roman"/>
                <w:sz w:val="24"/>
              </w:rPr>
              <w:t>Clearly state th</w:t>
            </w:r>
            <w:r w:rsidRPr="00D8799E">
              <w:rPr>
                <w:rFonts w:ascii="Times New Roman" w:hAnsi="Times New Roman"/>
                <w:sz w:val="24"/>
              </w:rPr>
              <w:t xml:space="preserve">e admission, retention, and completion standards designed to encourage high quality. </w:t>
            </w:r>
            <w:r w:rsidR="00D22643">
              <w:rPr>
                <w:rFonts w:ascii="Times New Roman" w:hAnsi="Times New Roman"/>
                <w:sz w:val="24"/>
              </w:rPr>
              <w:t>List Admission requirements and also provide projected enrollment and graduates for a five-year period.</w:t>
            </w:r>
          </w:p>
        </w:tc>
      </w:tr>
      <w:tr w:rsidR="00683047" w:rsidRPr="00D8799E" w:rsidTr="00B55483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tcBorders>
              <w:bottom w:val="single" w:sz="4" w:space="0" w:color="auto"/>
            </w:tcBorders>
          </w:tcPr>
          <w:p w:rsidR="0089254A" w:rsidRPr="004E65CE" w:rsidRDefault="0089254A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B625A" w:rsidRDefault="002B625A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1695645299" w:edGrp="everyone"/>
          </w:p>
          <w:p w:rsidR="002B625A" w:rsidRDefault="002B625A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25A" w:rsidRDefault="002B625A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ermEnd w:id="1695645299"/>
          <w:p w:rsidR="004E65CE" w:rsidRPr="004E65CE" w:rsidRDefault="004E65CE" w:rsidP="004E65CE">
            <w:pPr>
              <w:pStyle w:val="BodyText2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B55483" w:rsidRPr="00D8799E" w:rsidTr="00A85C4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B55483" w:rsidRPr="00B253D4" w:rsidRDefault="00B253D4" w:rsidP="00665B59">
            <w:pPr>
              <w:pStyle w:val="BodyText2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Indicate</w:t>
            </w:r>
            <w:r w:rsidR="00665B59" w:rsidRPr="00B253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the expected Faculty </w:t>
            </w:r>
            <w:r w:rsidR="00315E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 Student </w:t>
            </w:r>
            <w:r w:rsidR="00665B59" w:rsidRPr="00B253D4">
              <w:rPr>
                <w:rFonts w:ascii="Times New Roman" w:hAnsi="Times New Roman" w:cs="Times New Roman"/>
                <w:b/>
                <w:sz w:val="24"/>
                <w:szCs w:val="24"/>
              </w:rPr>
              <w:t>Ratio:</w:t>
            </w:r>
          </w:p>
          <w:p w:rsidR="00B55483" w:rsidRPr="004E65CE" w:rsidRDefault="00B55483" w:rsidP="004E65CE">
            <w:pPr>
              <w:pStyle w:val="BodyText2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65B59" w:rsidRPr="00D8799E" w:rsidTr="00B253D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665B59" w:rsidRDefault="00665B59" w:rsidP="00B253D4">
            <w:pPr>
              <w:pStyle w:val="BodyText2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3D4">
              <w:rPr>
                <w:rFonts w:ascii="Times New Roman" w:hAnsi="Times New Roman" w:cs="Times New Roman"/>
                <w:b/>
                <w:sz w:val="24"/>
                <w:szCs w:val="24"/>
              </w:rPr>
              <w:t>Projected Enrollment and Graduation Numbers for the First Five Years</w:t>
            </w:r>
          </w:p>
          <w:p w:rsidR="00665B59" w:rsidRDefault="00665B59" w:rsidP="004E65CE">
            <w:pPr>
              <w:pStyle w:val="BodyText2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3D4" w:rsidRPr="00D8799E" w:rsidTr="00440FA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Style w:val="TableGrid"/>
              <w:tblpPr w:leftFromText="180" w:rightFromText="180" w:horzAnchor="margin" w:tblpXSpec="center" w:tblpY="26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2"/>
              <w:gridCol w:w="2824"/>
              <w:gridCol w:w="2689"/>
            </w:tblGrid>
            <w:tr w:rsidR="00440FAA" w:rsidTr="003C0605">
              <w:tc>
                <w:tcPr>
                  <w:tcW w:w="1412" w:type="dxa"/>
                </w:tcPr>
                <w:p w:rsidR="00440FAA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Academic Year</w:t>
                  </w:r>
                </w:p>
              </w:tc>
              <w:tc>
                <w:tcPr>
                  <w:tcW w:w="2824" w:type="dxa"/>
                </w:tcPr>
                <w:p w:rsidR="00440FAA" w:rsidRPr="003C0605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06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Degrees Conferred</w:t>
                  </w:r>
                </w:p>
              </w:tc>
              <w:tc>
                <w:tcPr>
                  <w:tcW w:w="2689" w:type="dxa"/>
                </w:tcPr>
                <w:p w:rsidR="00440FAA" w:rsidRPr="003C0605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06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Headcount Enrollment (Fall term)</w:t>
                  </w:r>
                </w:p>
              </w:tc>
            </w:tr>
            <w:tr w:rsidR="00440FAA" w:rsidTr="003C0605">
              <w:tc>
                <w:tcPr>
                  <w:tcW w:w="1412" w:type="dxa"/>
                </w:tcPr>
                <w:p w:rsidR="00440FAA" w:rsidRPr="00940BB9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</w:tcPr>
                <w:p w:rsidR="00440FAA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689" w:type="dxa"/>
                </w:tcPr>
                <w:p w:rsidR="00440FAA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</w:tr>
            <w:tr w:rsidR="00440FAA" w:rsidTr="003C0605">
              <w:tc>
                <w:tcPr>
                  <w:tcW w:w="1412" w:type="dxa"/>
                </w:tcPr>
                <w:p w:rsidR="00440FAA" w:rsidRPr="00940BB9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</w:tcPr>
                <w:p w:rsidR="00440FAA" w:rsidRPr="005B5EBB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689" w:type="dxa"/>
                </w:tcPr>
                <w:p w:rsidR="00440FAA" w:rsidRPr="005B5EBB" w:rsidRDefault="00440FAA" w:rsidP="00B35781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</w:tr>
            <w:tr w:rsidR="00440FAA" w:rsidTr="003C0605">
              <w:tc>
                <w:tcPr>
                  <w:tcW w:w="1412" w:type="dxa"/>
                </w:tcPr>
                <w:p w:rsidR="00440FAA" w:rsidRPr="00940BB9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</w:tcPr>
                <w:p w:rsidR="00440FAA" w:rsidRPr="005B5EBB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689" w:type="dxa"/>
                </w:tcPr>
                <w:p w:rsidR="00440FAA" w:rsidRPr="005B5EBB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</w:tr>
            <w:tr w:rsidR="00440FAA" w:rsidTr="003C0605">
              <w:tc>
                <w:tcPr>
                  <w:tcW w:w="1412" w:type="dxa"/>
                </w:tcPr>
                <w:p w:rsidR="00440FAA" w:rsidRPr="00940BB9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</w:tcPr>
                <w:p w:rsidR="00440FAA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689" w:type="dxa"/>
                </w:tcPr>
                <w:p w:rsidR="00440FAA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</w:tr>
            <w:tr w:rsidR="00440FAA" w:rsidTr="003C0605">
              <w:tc>
                <w:tcPr>
                  <w:tcW w:w="1412" w:type="dxa"/>
                </w:tcPr>
                <w:p w:rsidR="00440FAA" w:rsidRPr="00940BB9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824" w:type="dxa"/>
                </w:tcPr>
                <w:p w:rsidR="00440FAA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689" w:type="dxa"/>
                </w:tcPr>
                <w:p w:rsidR="00440FAA" w:rsidRDefault="00440FAA" w:rsidP="00940BB9">
                  <w:pPr>
                    <w:pStyle w:val="BodyText2"/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:rsidR="00B253D4" w:rsidRDefault="00B253D4" w:rsidP="00940BB9">
            <w:pPr>
              <w:pStyle w:val="BodyText2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3D4" w:rsidRPr="00B253D4" w:rsidRDefault="00B253D4" w:rsidP="004E65CE">
            <w:pPr>
              <w:pStyle w:val="BodyText2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5C4A" w:rsidRPr="00D8799E" w:rsidTr="00B253D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A85C4A" w:rsidRPr="00B253D4" w:rsidRDefault="00A85C4A" w:rsidP="00A85C4A">
            <w:pPr>
              <w:pStyle w:val="BodyText2"/>
              <w:numPr>
                <w:ilvl w:val="0"/>
                <w:numId w:val="14"/>
              </w:numPr>
              <w:spacing w:after="0"/>
              <w:ind w:left="612" w:hanging="2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3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Complete the Faculty Roster and attach to the Certificate proposal. </w:t>
            </w:r>
            <w:r w:rsidR="00DB6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roster form </w:t>
            </w:r>
            <w:r w:rsidRPr="00B253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is located at : </w:t>
            </w:r>
            <w:hyperlink r:id="rId14" w:history="1">
              <w:r w:rsidRPr="00B253D4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http://louisville.edu/oapa/academic-program-approval-process-new-proposals</w:t>
              </w:r>
            </w:hyperlink>
          </w:p>
          <w:p w:rsidR="00A85C4A" w:rsidRPr="00B253D4" w:rsidRDefault="00A85C4A" w:rsidP="004E65CE">
            <w:pPr>
              <w:pStyle w:val="BodyText2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394E" w:rsidRDefault="00D5394E"/>
    <w:p w:rsidR="001020B6" w:rsidRDefault="001020B6"/>
    <w:tbl>
      <w:tblPr>
        <w:tblStyle w:val="LightGrid-Accent2"/>
        <w:tblW w:w="9035" w:type="dxa"/>
        <w:tblInd w:w="108" w:type="dxa"/>
        <w:tblLook w:val="04A0" w:firstRow="1" w:lastRow="0" w:firstColumn="1" w:lastColumn="0" w:noHBand="0" w:noVBand="1"/>
      </w:tblPr>
      <w:tblGrid>
        <w:gridCol w:w="9035"/>
      </w:tblGrid>
      <w:tr w:rsidR="00FA0A69" w:rsidRPr="00D8799E" w:rsidTr="004254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FA0A69" w:rsidRPr="00665B59" w:rsidRDefault="00FA0A69" w:rsidP="00515BE6">
            <w:pPr>
              <w:pStyle w:val="BodyText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515BE6">
              <w:rPr>
                <w:rFonts w:ascii="Times New Roman" w:hAnsi="Times New Roman" w:cs="Times New Roman"/>
                <w:b/>
                <w:sz w:val="24"/>
                <w:szCs w:val="24"/>
              </w:rPr>
              <w:t>Provide t</w:t>
            </w:r>
            <w:r w:rsidRPr="00665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he program curriculum and any options; indicate total number of credit hours required for degree completion. </w:t>
            </w:r>
            <w:r w:rsidR="00515BE6">
              <w:rPr>
                <w:rFonts w:ascii="Times New Roman" w:hAnsi="Times New Roman" w:cs="Times New Roman"/>
                <w:b/>
                <w:sz w:val="24"/>
                <w:szCs w:val="24"/>
              </w:rPr>
              <w:t>Complete curriculum table.</w:t>
            </w:r>
          </w:p>
        </w:tc>
      </w:tr>
      <w:tr w:rsidR="00FA0A69" w:rsidRPr="00D8799E" w:rsidTr="0035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E817B8" w:rsidRDefault="00E817B8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264113719" w:edGrp="everyone"/>
          </w:p>
          <w:p w:rsidR="00515BE6" w:rsidRDefault="00515BE6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E6" w:rsidRPr="00515BE6" w:rsidRDefault="00515BE6" w:rsidP="00515BE6">
            <w:pPr>
              <w:jc w:val="both"/>
              <w:rPr>
                <w:rFonts w:ascii="Times New Roman" w:hAnsi="Times New Roman"/>
                <w:sz w:val="24"/>
              </w:rPr>
            </w:pPr>
            <w:r w:rsidRPr="00515BE6">
              <w:rPr>
                <w:rFonts w:ascii="Times New Roman" w:hAnsi="Times New Roman"/>
                <w:sz w:val="24"/>
              </w:rPr>
              <w:t>Curriculum Table</w:t>
            </w:r>
          </w:p>
          <w:tbl>
            <w:tblPr>
              <w:tblW w:w="88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0"/>
              <w:gridCol w:w="1208"/>
              <w:gridCol w:w="2866"/>
              <w:gridCol w:w="985"/>
              <w:gridCol w:w="889"/>
              <w:gridCol w:w="986"/>
              <w:gridCol w:w="925"/>
            </w:tblGrid>
            <w:tr w:rsidR="00515BE6" w:rsidRPr="00515BE6" w:rsidTr="00515BE6">
              <w:trPr>
                <w:trHeight w:val="277"/>
              </w:trPr>
              <w:tc>
                <w:tcPr>
                  <w:tcW w:w="8809" w:type="dxa"/>
                  <w:gridSpan w:val="7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  <w:tr w:rsidR="00515BE6" w:rsidRPr="00515BE6" w:rsidTr="00515BE6">
              <w:trPr>
                <w:cantSplit/>
                <w:trHeight w:val="1191"/>
              </w:trPr>
              <w:tc>
                <w:tcPr>
                  <w:tcW w:w="951" w:type="dxa"/>
                  <w:vAlign w:val="center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BE6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>Prefix &amp; Number</w:t>
                  </w:r>
                </w:p>
              </w:tc>
              <w:tc>
                <w:tcPr>
                  <w:tcW w:w="1223" w:type="dxa"/>
                  <w:vAlign w:val="center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BE6">
                    <w:rPr>
                      <w:rFonts w:ascii="Times New Roman" w:hAnsi="Times New Roman"/>
                      <w:sz w:val="22"/>
                      <w:szCs w:val="22"/>
                    </w:rPr>
                    <w:t>Course Title</w:t>
                  </w:r>
                </w:p>
              </w:tc>
              <w:tc>
                <w:tcPr>
                  <w:tcW w:w="2933" w:type="dxa"/>
                  <w:vAlign w:val="center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BE6">
                    <w:rPr>
                      <w:rFonts w:ascii="Times New Roman" w:hAnsi="Times New Roman"/>
                      <w:sz w:val="22"/>
                      <w:szCs w:val="22"/>
                    </w:rPr>
                    <w:t>Course Description</w:t>
                  </w:r>
                </w:p>
              </w:tc>
              <w:tc>
                <w:tcPr>
                  <w:tcW w:w="990" w:type="dxa"/>
                  <w:vAlign w:val="center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BE6">
                    <w:rPr>
                      <w:rFonts w:ascii="Times New Roman" w:hAnsi="Times New Roman"/>
                      <w:sz w:val="22"/>
                      <w:szCs w:val="22"/>
                    </w:rPr>
                    <w:t>Credits</w:t>
                  </w:r>
                </w:p>
              </w:tc>
              <w:tc>
                <w:tcPr>
                  <w:tcW w:w="900" w:type="dxa"/>
                  <w:vAlign w:val="center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BE6">
                    <w:rPr>
                      <w:rFonts w:ascii="Times New Roman" w:hAnsi="Times New Roman"/>
                      <w:sz w:val="22"/>
                      <w:szCs w:val="22"/>
                    </w:rPr>
                    <w:t>New</w:t>
                  </w:r>
                </w:p>
              </w:tc>
              <w:tc>
                <w:tcPr>
                  <w:tcW w:w="990" w:type="dxa"/>
                  <w:vAlign w:val="center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BE6">
                    <w:rPr>
                      <w:rFonts w:ascii="Times New Roman" w:hAnsi="Times New Roman"/>
                      <w:sz w:val="22"/>
                      <w:szCs w:val="22"/>
                    </w:rPr>
                    <w:t>Current</w:t>
                  </w:r>
                </w:p>
              </w:tc>
              <w:tc>
                <w:tcPr>
                  <w:tcW w:w="822" w:type="dxa"/>
                  <w:vAlign w:val="center"/>
                </w:tcPr>
                <w:p w:rsidR="00515BE6" w:rsidRPr="00515BE6" w:rsidRDefault="00515BE6" w:rsidP="00515BE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BE6">
                    <w:rPr>
                      <w:rFonts w:ascii="Times New Roman" w:hAnsi="Times New Roman"/>
                      <w:sz w:val="22"/>
                      <w:szCs w:val="22"/>
                    </w:rPr>
                    <w:t>Revised</w:t>
                  </w:r>
                </w:p>
              </w:tc>
            </w:tr>
          </w:tbl>
          <w:p w:rsidR="00825C20" w:rsidRPr="00515BE6" w:rsidRDefault="00825C20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6B6" w:rsidRPr="004E65CE" w:rsidRDefault="000406B6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264113719"/>
          <w:p w:rsidR="00675857" w:rsidRPr="004E65CE" w:rsidRDefault="00675857" w:rsidP="004E65CE">
            <w:pPr>
              <w:pStyle w:val="BodyText2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FA0A69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FA0A69" w:rsidRPr="00D5394E" w:rsidRDefault="007D7020" w:rsidP="00515BE6">
            <w:pPr>
              <w:pStyle w:val="BodyText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9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 </w:t>
            </w:r>
            <w:r w:rsidR="00515BE6">
              <w:rPr>
                <w:rFonts w:ascii="Times New Roman" w:hAnsi="Times New Roman" w:cs="Times New Roman"/>
                <w:b/>
                <w:sz w:val="24"/>
                <w:szCs w:val="24"/>
              </w:rPr>
              <w:t>Describe t</w:t>
            </w:r>
            <w:r w:rsidRPr="00D5394E">
              <w:rPr>
                <w:rFonts w:ascii="Times New Roman" w:hAnsi="Times New Roman" w:cs="Times New Roman"/>
                <w:b/>
                <w:sz w:val="24"/>
                <w:szCs w:val="24"/>
              </w:rPr>
              <w:t>he library resources available to support this program. Provide a letter from the appropriate University Library verifying available resources.</w:t>
            </w:r>
          </w:p>
        </w:tc>
      </w:tr>
      <w:tr w:rsidR="00FA0A69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71744C" w:rsidRPr="00D5394E" w:rsidRDefault="000406B6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ermStart w:id="1469779253" w:edGrp="everyone"/>
          </w:p>
          <w:p w:rsidR="0071744C" w:rsidRPr="00D5394E" w:rsidRDefault="0071744C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44C" w:rsidRPr="00D5394E" w:rsidRDefault="0071744C" w:rsidP="004E65CE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1469779253"/>
          <w:p w:rsidR="00407CEE" w:rsidRPr="00D5394E" w:rsidRDefault="00407CEE" w:rsidP="004E65CE">
            <w:pPr>
              <w:pStyle w:val="BodyText2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07CEE" w:rsidRPr="00D8799E" w:rsidTr="00DB60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407CEE" w:rsidRPr="00D8799E" w:rsidRDefault="00407CEE" w:rsidP="00675857">
            <w:pPr>
              <w:pStyle w:val="BodyText"/>
              <w:rPr>
                <w:rFonts w:ascii="Times New Roman" w:hAnsi="Times New Roman"/>
                <w:sz w:val="24"/>
                <w:szCs w:val="24"/>
              </w:rPr>
            </w:pPr>
            <w:r w:rsidRPr="00D8799E">
              <w:rPr>
                <w:rFonts w:ascii="Times New Roman" w:hAnsi="Times New Roman"/>
                <w:sz w:val="24"/>
                <w:szCs w:val="24"/>
              </w:rPr>
              <w:t xml:space="preserve">6a. What are the intended learning outcomes of the proposed program? </w:t>
            </w:r>
          </w:p>
        </w:tc>
      </w:tr>
      <w:tr w:rsidR="00407CEE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0406B6" w:rsidRPr="004E65CE" w:rsidRDefault="000406B6" w:rsidP="004E65CE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ermStart w:id="743181373" w:edGrp="everyone"/>
          </w:p>
          <w:p w:rsidR="000406B6" w:rsidRPr="004E65CE" w:rsidRDefault="000406B6" w:rsidP="004E65CE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407CEE" w:rsidRPr="004E65CE" w:rsidRDefault="00407CEE" w:rsidP="004E65CE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ermEnd w:id="743181373"/>
          <w:p w:rsidR="00407CEE" w:rsidRPr="004E65CE" w:rsidRDefault="00407CEE" w:rsidP="00407CEE">
            <w:pPr>
              <w:pStyle w:val="BodyText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7481F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481F" w:rsidRPr="00D8799E" w:rsidRDefault="0037481F" w:rsidP="0037481F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6b. Identify both the direct and indirect methods by which the intended student learning outcomes will be assessed. </w:t>
            </w:r>
            <w:r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Pr="00D8799E">
              <w:rPr>
                <w:rFonts w:ascii="Times New Roman" w:hAnsi="Times New Roman"/>
                <w:b w:val="0"/>
                <w:i/>
                <w:color w:val="0D0D0D" w:themeColor="text1" w:themeTint="F2"/>
                <w:sz w:val="24"/>
              </w:rPr>
              <w:t xml:space="preserve"> </w:t>
            </w:r>
          </w:p>
        </w:tc>
      </w:tr>
      <w:tr w:rsidR="0037481F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71744C" w:rsidRPr="004E65CE" w:rsidRDefault="0037481F" w:rsidP="00415ED0">
            <w:pPr>
              <w:textAlignment w:val="top"/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</w:pPr>
            <w:r w:rsidRPr="00D8799E">
              <w:rPr>
                <w:rFonts w:ascii="Times New Roman" w:hAnsi="Times New Roman"/>
                <w:b w:val="0"/>
                <w:color w:val="000000"/>
                <w:sz w:val="24"/>
              </w:rPr>
              <w:t xml:space="preserve"> </w:t>
            </w:r>
          </w:p>
          <w:p w:rsidR="0071744C" w:rsidRDefault="0071744C" w:rsidP="004E65CE">
            <w:pPr>
              <w:spacing w:line="276" w:lineRule="auto"/>
              <w:textAlignment w:val="top"/>
              <w:rPr>
                <w:rFonts w:ascii="Times New Roman" w:hAnsi="Times New Roman"/>
                <w:b w:val="0"/>
                <w:color w:val="000000"/>
                <w:sz w:val="24"/>
              </w:rPr>
            </w:pPr>
            <w:permStart w:id="259071431" w:edGrp="everyone"/>
          </w:p>
          <w:p w:rsidR="0071744C" w:rsidRPr="00D8799E" w:rsidRDefault="0071744C" w:rsidP="004E65CE">
            <w:pPr>
              <w:spacing w:line="276" w:lineRule="auto"/>
              <w:textAlignment w:val="top"/>
              <w:rPr>
                <w:rFonts w:ascii="Times New Roman" w:hAnsi="Times New Roman"/>
                <w:b w:val="0"/>
                <w:color w:val="000000"/>
                <w:sz w:val="24"/>
              </w:rPr>
            </w:pPr>
          </w:p>
          <w:p w:rsidR="0071744C" w:rsidRPr="00D8799E" w:rsidRDefault="0071744C" w:rsidP="004E65CE">
            <w:pPr>
              <w:spacing w:line="276" w:lineRule="auto"/>
              <w:textAlignment w:val="top"/>
              <w:rPr>
                <w:rFonts w:ascii="Times New Roman" w:hAnsi="Times New Roman"/>
                <w:b w:val="0"/>
                <w:color w:val="000000"/>
                <w:sz w:val="24"/>
              </w:rPr>
            </w:pPr>
          </w:p>
          <w:permEnd w:id="259071431"/>
          <w:p w:rsidR="0037481F" w:rsidRPr="004E65CE" w:rsidRDefault="0037481F" w:rsidP="00415ED0">
            <w:pPr>
              <w:pStyle w:val="BodyText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</w:tc>
      </w:tr>
      <w:tr w:rsidR="0037481F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481F" w:rsidRPr="00A85C4A" w:rsidRDefault="0037481F" w:rsidP="00415ED0">
            <w:pPr>
              <w:pStyle w:val="BodyText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85C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7a. Will this be a 100% distance learning program?</w:t>
            </w:r>
            <w:r w:rsidRPr="00DB60B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</w:t>
            </w:r>
            <w:r w:rsidRPr="00DB60B3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(Select One)</w:t>
            </w:r>
          </w:p>
        </w:tc>
      </w:tr>
      <w:tr w:rsidR="0037481F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37481F" w:rsidRPr="00825C20" w:rsidRDefault="00D4591E" w:rsidP="00BA5AD0">
            <w:pPr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70432296" wp14:editId="5A92CF00">
                  <wp:extent cx="660400" cy="279400"/>
                  <wp:effectExtent l="0" t="0" r="0" b="0"/>
                  <wp:docPr id="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5AD0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4E7EDC61" wp14:editId="73D9481B">
                  <wp:extent cx="502920" cy="28070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2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81F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481F" w:rsidRPr="00825C20" w:rsidRDefault="0037481F" w:rsidP="00D74C9B">
            <w:pPr>
              <w:rPr>
                <w:rFonts w:ascii="Times New Roman" w:hAnsi="Times New Roman"/>
                <w:sz w:val="24"/>
              </w:rPr>
            </w:pPr>
            <w:r w:rsidRPr="00825C20">
              <w:rPr>
                <w:rFonts w:ascii="Times New Roman" w:hAnsi="Times New Roman"/>
                <w:sz w:val="24"/>
              </w:rPr>
              <w:t>7b. Will this program utilize alternative learning formats (e.g. distance learning, technology-enhanced instruction, evening/weekend classes, accelerated courses)</w:t>
            </w:r>
            <w:r w:rsidRPr="00825C20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Pr="00DB60B3">
              <w:rPr>
                <w:rFonts w:ascii="Times New Roman" w:hAnsi="Times New Roman"/>
                <w:b w:val="0"/>
                <w:i/>
                <w:color w:val="0D0D0D" w:themeColor="text1" w:themeTint="F2"/>
                <w:sz w:val="22"/>
                <w:szCs w:val="22"/>
              </w:rPr>
              <w:t xml:space="preserve">(Please </w:t>
            </w:r>
            <w:r w:rsidR="00D74C9B" w:rsidRPr="00DB60B3">
              <w:rPr>
                <w:rFonts w:ascii="Times New Roman" w:hAnsi="Times New Roman"/>
                <w:b w:val="0"/>
                <w:i/>
                <w:color w:val="0D0D0D" w:themeColor="text1" w:themeTint="F2"/>
                <w:sz w:val="22"/>
                <w:szCs w:val="22"/>
              </w:rPr>
              <w:t>s</w:t>
            </w:r>
            <w:r w:rsidRPr="00DB60B3">
              <w:rPr>
                <w:rFonts w:ascii="Times New Roman" w:hAnsi="Times New Roman"/>
                <w:b w:val="0"/>
                <w:i/>
                <w:color w:val="0D0D0D" w:themeColor="text1" w:themeTint="F2"/>
                <w:sz w:val="22"/>
                <w:szCs w:val="22"/>
              </w:rPr>
              <w:t xml:space="preserve">elect </w:t>
            </w:r>
            <w:r w:rsidR="00D74C9B" w:rsidRPr="00DB60B3">
              <w:rPr>
                <w:rFonts w:ascii="Times New Roman" w:hAnsi="Times New Roman"/>
                <w:b w:val="0"/>
                <w:i/>
                <w:color w:val="0D0D0D" w:themeColor="text1" w:themeTint="F2"/>
                <w:sz w:val="22"/>
                <w:szCs w:val="22"/>
              </w:rPr>
              <w:t>all</w:t>
            </w:r>
            <w:r w:rsidRPr="00DB60B3">
              <w:rPr>
                <w:rFonts w:ascii="Times New Roman" w:hAnsi="Times New Roman"/>
                <w:b w:val="0"/>
                <w:i/>
                <w:color w:val="0D0D0D" w:themeColor="text1" w:themeTint="F2"/>
                <w:sz w:val="22"/>
                <w:szCs w:val="22"/>
              </w:rPr>
              <w:t xml:space="preserve"> that apply)</w:t>
            </w:r>
          </w:p>
        </w:tc>
      </w:tr>
      <w:tr w:rsidR="0037481F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1020B6" w:rsidRDefault="001020B6" w:rsidP="001020B6">
            <w:pPr>
              <w:pStyle w:val="BodyText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7481F" w:rsidRPr="00825C20" w:rsidRDefault="00D4591E" w:rsidP="001020B6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B8B0D8E" wp14:editId="5093F22D">
                  <wp:extent cx="3147060" cy="26648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6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6BE9046" wp14:editId="67B1A4CB">
                  <wp:extent cx="4846326" cy="6629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6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825C20" w:rsidRDefault="00D4591E" w:rsidP="00415ED0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50BF802" wp14:editId="57362CA8">
                  <wp:extent cx="3340100" cy="266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825C20" w:rsidRDefault="00D4591E" w:rsidP="00415ED0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45C1141" wp14:editId="6B0EDDDA">
                  <wp:extent cx="4445000" cy="266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825C20" w:rsidRDefault="00D4591E" w:rsidP="00415ED0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461DBF9" wp14:editId="2940A8F7">
                  <wp:extent cx="3073400" cy="266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825C20" w:rsidRDefault="00D4591E" w:rsidP="00415ED0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9EC67A" wp14:editId="5630F961">
                  <wp:extent cx="4953000" cy="266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825C20" w:rsidRDefault="00D4591E" w:rsidP="00415ED0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FDBEDE2" wp14:editId="2341C34E">
                  <wp:extent cx="3886200" cy="266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825C20" w:rsidRDefault="00D4591E" w:rsidP="00415ED0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2CEE56C3" wp14:editId="4E833EFF">
                  <wp:extent cx="5257800" cy="355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825C20" w:rsidRDefault="00D4591E" w:rsidP="00415ED0">
            <w:pPr>
              <w:pStyle w:val="BodyTex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149368" wp14:editId="5C67BD4B">
                  <wp:extent cx="2006600" cy="2667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81F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481F" w:rsidRPr="00D8799E" w:rsidRDefault="0037481F" w:rsidP="00415ED0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lastRenderedPageBreak/>
              <w:t>8a. Provide justification and evidence to support the need and demand for this proposed program.  Include any data or student demand; career opportunities at the regional, state, and national levels; and any changes or trends in the discipline(s) that necessitate a new program.</w:t>
            </w:r>
            <w:r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</w:tr>
      <w:tr w:rsidR="0037481F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37481F" w:rsidRPr="00825C20" w:rsidRDefault="0037481F" w:rsidP="00415ED0">
            <w:pPr>
              <w:pStyle w:val="BodyText2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5771C" w:rsidRDefault="00BA5AD0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1043032098" w:edGrp="everyone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1C84" w:rsidRDefault="00201C84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81F" w:rsidRPr="00825C20" w:rsidRDefault="0037481F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81F" w:rsidRPr="00825C20" w:rsidRDefault="0037481F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1043032098"/>
          <w:p w:rsidR="0037481F" w:rsidRPr="00825C20" w:rsidRDefault="0037481F" w:rsidP="00415ED0">
            <w:pPr>
              <w:pStyle w:val="BodyText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7481F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481F" w:rsidRPr="00D8799E" w:rsidRDefault="0037481F" w:rsidP="00415ED0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8b. Specify any distinctive qualities of the proposed program. </w:t>
            </w:r>
            <w:r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</w:p>
        </w:tc>
      </w:tr>
      <w:tr w:rsidR="0037481F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37481F" w:rsidRPr="00825C20" w:rsidRDefault="0037481F" w:rsidP="00825C20">
            <w:pPr>
              <w:pStyle w:val="BodyText2"/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7481F" w:rsidRPr="00825C20" w:rsidRDefault="0037481F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143537655" w:edGrp="everyone"/>
          </w:p>
          <w:p w:rsidR="0071744C" w:rsidRPr="00825C20" w:rsidRDefault="0071744C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143537655"/>
          <w:p w:rsidR="0037481F" w:rsidRPr="00825C20" w:rsidRDefault="0037481F" w:rsidP="00415ED0">
            <w:pPr>
              <w:pStyle w:val="BodyText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</w:tc>
      </w:tr>
      <w:tr w:rsidR="0037481F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481F" w:rsidRPr="00D8799E" w:rsidRDefault="0037481F" w:rsidP="00415ED0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8c. Does the proposed program serve a different student population (e.g. students in a different geographic area, non-traditional students, etc.) from existing programs? </w:t>
            </w:r>
            <w:r w:rsidRPr="00D8799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Pr="00DB60B3">
              <w:rPr>
                <w:rFonts w:ascii="Times New Roman" w:hAnsi="Times New Roman"/>
                <w:b w:val="0"/>
                <w:i/>
                <w:color w:val="0D0D0D" w:themeColor="text1" w:themeTint="F2"/>
                <w:sz w:val="22"/>
                <w:szCs w:val="22"/>
              </w:rPr>
              <w:t>(Select One)</w:t>
            </w:r>
          </w:p>
        </w:tc>
      </w:tr>
      <w:tr w:rsidR="0037481F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825C20" w:rsidRPr="00825C20" w:rsidRDefault="00825C20" w:rsidP="00415ED0">
            <w:pPr>
              <w:textAlignment w:val="top"/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</w:pPr>
          </w:p>
          <w:p w:rsidR="00825C20" w:rsidRDefault="00D4591E" w:rsidP="00415ED0">
            <w:pPr>
              <w:textAlignment w:val="top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BA5AD0"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0BE77809" wp14:editId="49F4AC9D">
                  <wp:extent cx="584200" cy="279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4A8ED77B" wp14:editId="64ED585B">
                  <wp:extent cx="520700" cy="279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81F" w:rsidRPr="001020B6" w:rsidRDefault="00675857" w:rsidP="00415ED0">
            <w:pPr>
              <w:textAlignment w:val="top"/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</w:pPr>
            <w:r w:rsidRPr="001020B6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>If yes, p</w:t>
            </w:r>
            <w:r w:rsidR="0037481F" w:rsidRPr="001020B6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 xml:space="preserve">lease explain: </w:t>
            </w:r>
          </w:p>
          <w:p w:rsidR="00D74C9B" w:rsidRPr="00D74C9B" w:rsidRDefault="00D74C9B" w:rsidP="00415ED0">
            <w:pPr>
              <w:textAlignment w:val="top"/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</w:pPr>
          </w:p>
          <w:p w:rsidR="0037031D" w:rsidRDefault="0037031D" w:rsidP="00825C20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ermStart w:id="941505694" w:edGrp="everyone"/>
          </w:p>
          <w:p w:rsidR="00825C20" w:rsidRPr="00825C20" w:rsidRDefault="00825C20" w:rsidP="00825C20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7481F" w:rsidRPr="00825C20" w:rsidRDefault="0037481F" w:rsidP="00825C20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ermEnd w:id="941505694"/>
          <w:p w:rsidR="0037481F" w:rsidRPr="00825C20" w:rsidRDefault="0037481F" w:rsidP="00415ED0">
            <w:pPr>
              <w:pStyle w:val="BodyText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7031D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031D" w:rsidRPr="00D8799E" w:rsidRDefault="0037031D" w:rsidP="0037031D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9a. How will the program support or be supported by other programs within the institution? </w:t>
            </w:r>
          </w:p>
        </w:tc>
      </w:tr>
      <w:tr w:rsidR="0037031D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825C20" w:rsidRPr="00825C20" w:rsidRDefault="00825C20" w:rsidP="00675857">
            <w:pPr>
              <w:textAlignment w:val="top"/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</w:pPr>
          </w:p>
          <w:p w:rsidR="00825C20" w:rsidRDefault="00D4591E" w:rsidP="00675857">
            <w:pPr>
              <w:textAlignment w:val="top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BA5AD0"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35EE8422" wp14:editId="1A4FE991">
                  <wp:extent cx="609600" cy="279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06C011A8" wp14:editId="1172136E">
                  <wp:extent cx="584200" cy="279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857" w:rsidRPr="001020B6" w:rsidRDefault="00675857" w:rsidP="00675857">
            <w:pPr>
              <w:textAlignment w:val="top"/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</w:pPr>
            <w:r w:rsidRPr="001020B6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 xml:space="preserve">If yes, please explain: </w:t>
            </w:r>
          </w:p>
          <w:p w:rsidR="00D74C9B" w:rsidRPr="00D74C9B" w:rsidRDefault="00D74C9B" w:rsidP="00675857">
            <w:pPr>
              <w:textAlignment w:val="top"/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</w:pPr>
          </w:p>
          <w:p w:rsidR="00350391" w:rsidRDefault="00350391" w:rsidP="00BA5AD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ermStart w:id="1805651524" w:edGrp="everyone"/>
          </w:p>
          <w:p w:rsidR="00825C20" w:rsidRPr="00825C20" w:rsidRDefault="00825C20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31D" w:rsidRPr="00825C20" w:rsidRDefault="0037031D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1805651524"/>
          <w:p w:rsidR="0037031D" w:rsidRPr="00825C20" w:rsidRDefault="0037031D" w:rsidP="00415ED0">
            <w:pPr>
              <w:pStyle w:val="BodyText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</w:tc>
      </w:tr>
      <w:tr w:rsidR="0037031D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031D" w:rsidRPr="00D8799E" w:rsidRDefault="0037031D" w:rsidP="0037031D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 xml:space="preserve">9b. Will this program replace or enhance any existing program(s) or track(s), concentration(s), or specialization(s) within an existing program? </w:t>
            </w:r>
          </w:p>
        </w:tc>
      </w:tr>
      <w:tr w:rsidR="0037031D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825C20" w:rsidRPr="00825C20" w:rsidRDefault="00825C20" w:rsidP="00675857">
            <w:pPr>
              <w:textAlignment w:val="top"/>
              <w:rPr>
                <w:rFonts w:ascii="Times New Roman" w:hAnsi="Times New Roman"/>
                <w:b w:val="0"/>
                <w:color w:val="000000"/>
                <w:sz w:val="12"/>
                <w:szCs w:val="12"/>
              </w:rPr>
            </w:pPr>
          </w:p>
          <w:p w:rsidR="00825C20" w:rsidRDefault="00D4591E" w:rsidP="00675857">
            <w:pPr>
              <w:textAlignment w:val="top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BA5AD0"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7C49681B" wp14:editId="272BDDE7">
                  <wp:extent cx="571500" cy="279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58ECB7C4" wp14:editId="0C52B3AC">
                  <wp:extent cx="533400" cy="279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857" w:rsidRPr="001020B6" w:rsidRDefault="00675857" w:rsidP="00675857">
            <w:pPr>
              <w:textAlignment w:val="top"/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</w:pPr>
            <w:r w:rsidRPr="001020B6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 xml:space="preserve">If yes, please explain: </w:t>
            </w:r>
          </w:p>
          <w:p w:rsidR="00D74C9B" w:rsidRPr="00D74C9B" w:rsidRDefault="00D74C9B" w:rsidP="00675857">
            <w:pPr>
              <w:textAlignment w:val="top"/>
              <w:rPr>
                <w:rFonts w:ascii="Times New Roman" w:hAnsi="Times New Roman"/>
                <w:color w:val="000000"/>
                <w:sz w:val="12"/>
                <w:szCs w:val="12"/>
              </w:rPr>
            </w:pPr>
          </w:p>
          <w:p w:rsidR="0071744C" w:rsidRPr="00825C20" w:rsidRDefault="00EF1ED6" w:rsidP="00415ED0">
            <w:pPr>
              <w:pStyle w:val="BodyText2"/>
              <w:rPr>
                <w:rFonts w:ascii="Times New Roman" w:hAnsi="Times New Roman" w:cs="Times New Roman"/>
                <w:sz w:val="24"/>
                <w:szCs w:val="24"/>
              </w:rPr>
            </w:pPr>
            <w:permStart w:id="1616916758" w:edGrp="everyone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744C" w:rsidRPr="00825C20" w:rsidRDefault="0071744C" w:rsidP="00415ED0">
            <w:pPr>
              <w:pStyle w:val="BodyText2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1616916758"/>
          <w:p w:rsidR="0037031D" w:rsidRPr="00825C20" w:rsidRDefault="0037031D" w:rsidP="00415ED0">
            <w:pPr>
              <w:pStyle w:val="BodyText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</w:tc>
      </w:tr>
      <w:tr w:rsidR="0037031D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37031D" w:rsidRPr="00D8799E" w:rsidRDefault="0037031D" w:rsidP="0037031D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lastRenderedPageBreak/>
              <w:t xml:space="preserve">10. Relationship with programs at other institutions </w:t>
            </w:r>
            <w:r w:rsidRPr="00DB60B3"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(if applicable) </w:t>
            </w:r>
          </w:p>
        </w:tc>
      </w:tr>
      <w:tr w:rsidR="0037031D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37031D" w:rsidRPr="00825C20" w:rsidRDefault="0037031D" w:rsidP="00415ED0">
            <w:pPr>
              <w:pStyle w:val="BodyText2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675857" w:rsidRPr="00825C20" w:rsidRDefault="00675857" w:rsidP="00825C20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1830094233" w:edGrp="everyone"/>
          </w:p>
          <w:p w:rsidR="0037031D" w:rsidRPr="00825C20" w:rsidRDefault="0037031D" w:rsidP="00825C20">
            <w:pPr>
              <w:pStyle w:val="BodyText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ermEnd w:id="1830094233"/>
          <w:p w:rsidR="0071744C" w:rsidRPr="00825C20" w:rsidRDefault="0071744C" w:rsidP="00415ED0">
            <w:pPr>
              <w:pStyle w:val="BodyText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</w:tc>
      </w:tr>
      <w:tr w:rsidR="00DA1201" w:rsidRPr="00D8799E" w:rsidTr="00DA12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DA1201" w:rsidRPr="00D8799E" w:rsidRDefault="00DA1201" w:rsidP="00DA1201">
            <w:pPr>
              <w:rPr>
                <w:rFonts w:ascii="Times New Roman" w:hAnsi="Times New Roman"/>
                <w:b w:val="0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D8799E">
              <w:rPr>
                <w:rFonts w:ascii="Times New Roman" w:hAnsi="Times New Roman"/>
                <w:sz w:val="24"/>
              </w:rPr>
              <w:t xml:space="preserve"> Faculty</w:t>
            </w:r>
            <w:r>
              <w:rPr>
                <w:rFonts w:ascii="Times New Roman" w:hAnsi="Times New Roman"/>
                <w:sz w:val="24"/>
              </w:rPr>
              <w:t xml:space="preserve"> Resources:</w:t>
            </w:r>
            <w:r w:rsidRPr="00D8799E">
              <w:rPr>
                <w:rFonts w:ascii="Times New Roman" w:hAnsi="Times New Roman"/>
                <w:sz w:val="24"/>
              </w:rPr>
              <w:t xml:space="preserve"> If additional faculty </w:t>
            </w:r>
            <w:r w:rsidRPr="00D74C9B">
              <w:rPr>
                <w:rFonts w:ascii="Times New Roman" w:hAnsi="Times New Roman"/>
                <w:b w:val="0"/>
                <w:i/>
                <w:sz w:val="24"/>
              </w:rPr>
              <w:t xml:space="preserve">(including graduate assistants) </w:t>
            </w:r>
            <w:r w:rsidRPr="00D8799E">
              <w:rPr>
                <w:rFonts w:ascii="Times New Roman" w:hAnsi="Times New Roman"/>
                <w:sz w:val="24"/>
              </w:rPr>
              <w:t xml:space="preserve">will be required within the next five years, indicate the number and role of each new faculty member. </w:t>
            </w:r>
          </w:p>
        </w:tc>
      </w:tr>
      <w:tr w:rsidR="00415ED0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415ED0" w:rsidRPr="00D74C9B" w:rsidRDefault="00415ED0" w:rsidP="00415ED0">
            <w:pPr>
              <w:pStyle w:val="BodyText2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1744C" w:rsidRDefault="0071744C" w:rsidP="00D74C9B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82927672" w:edGrp="everyone"/>
          </w:p>
          <w:p w:rsidR="00AF0BC6" w:rsidRPr="00D74C9B" w:rsidRDefault="00AF0BC6" w:rsidP="00D74C9B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ED0" w:rsidRPr="00D74C9B" w:rsidRDefault="00415ED0" w:rsidP="00D74C9B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82927672"/>
          <w:p w:rsidR="00415ED0" w:rsidRPr="00D74C9B" w:rsidRDefault="00415ED0" w:rsidP="00415ED0">
            <w:pPr>
              <w:pStyle w:val="BodyText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</w:tc>
      </w:tr>
      <w:tr w:rsidR="00415ED0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679D7" w:rsidRPr="00D8799E" w:rsidRDefault="00F679D7" w:rsidP="00415E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12. </w:t>
            </w:r>
            <w:r w:rsidR="00415ED0" w:rsidRPr="00D8799E">
              <w:rPr>
                <w:rFonts w:ascii="Times New Roman" w:hAnsi="Times New Roman"/>
                <w:sz w:val="24"/>
              </w:rPr>
              <w:t xml:space="preserve">Preliminary </w:t>
            </w:r>
            <w:r>
              <w:rPr>
                <w:rFonts w:ascii="Times New Roman" w:hAnsi="Times New Roman"/>
                <w:sz w:val="24"/>
              </w:rPr>
              <w:t>resource</w:t>
            </w:r>
            <w:r w:rsidR="00415ED0" w:rsidRPr="00D8799E">
              <w:rPr>
                <w:rFonts w:ascii="Times New Roman" w:hAnsi="Times New Roman"/>
                <w:sz w:val="24"/>
              </w:rPr>
              <w:t xml:space="preserve"> estimates - The resource requirements and planned sources of funding of the proposed program must be detailed in order to insure the adequacy of the resources to support a quality program.</w:t>
            </w:r>
            <w:r w:rsidR="00E31ACF" w:rsidRPr="00D8799E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F679D7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F679D7" w:rsidRPr="00F679D7" w:rsidRDefault="00F679D7" w:rsidP="00415ED0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F679D7" w:rsidRDefault="00F679D7" w:rsidP="00415E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12a. </w:t>
            </w:r>
            <w:r w:rsidRPr="00D8799E">
              <w:rPr>
                <w:rFonts w:ascii="Times New Roman" w:hAnsi="Times New Roman"/>
                <w:sz w:val="24"/>
              </w:rPr>
              <w:t xml:space="preserve">Will this program require additional resources?  </w:t>
            </w:r>
          </w:p>
          <w:p w:rsidR="00F679D7" w:rsidRPr="00D8799E" w:rsidRDefault="00F679D7" w:rsidP="00415ED0">
            <w:pPr>
              <w:rPr>
                <w:rFonts w:ascii="Times New Roman" w:hAnsi="Times New Roman"/>
                <w:sz w:val="24"/>
              </w:rPr>
            </w:pPr>
          </w:p>
        </w:tc>
      </w:tr>
      <w:tr w:rsidR="00415ED0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D74C9B" w:rsidRPr="00826A3E" w:rsidRDefault="00D74C9B" w:rsidP="00826A3E">
            <w:pPr>
              <w:textAlignment w:val="top"/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</w:pPr>
          </w:p>
          <w:p w:rsidR="00D74C9B" w:rsidRPr="00826A3E" w:rsidRDefault="00D4591E" w:rsidP="00826A3E">
            <w:pPr>
              <w:textAlignment w:val="top"/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</w:pPr>
            <w:r w:rsidRPr="00BA5AD0">
              <w:rPr>
                <w:rFonts w:ascii="Times New Roman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6194CB52" wp14:editId="2448FE5B">
                  <wp:extent cx="571500" cy="279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C9B" w:rsidRPr="00826A3E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  </w:t>
            </w:r>
            <w:r w:rsidRPr="00826A3E">
              <w:rPr>
                <w:rFonts w:ascii="Times New Roman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 wp14:anchorId="1F529C50" wp14:editId="3F4365D4">
                  <wp:extent cx="533400" cy="279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ED0" w:rsidRPr="00826A3E" w:rsidRDefault="00415ED0" w:rsidP="00826A3E">
            <w:pPr>
              <w:pStyle w:val="BodyText2"/>
              <w:spacing w:after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26A3E">
              <w:rPr>
                <w:rFonts w:ascii="Times New Roman" w:hAnsi="Times New Roman" w:cs="Times New Roman"/>
                <w:i/>
                <w:sz w:val="22"/>
                <w:szCs w:val="22"/>
              </w:rPr>
              <w:t>If yes, provide a brief summary of additional resources that will be needed to implement this program over the next five years.</w:t>
            </w:r>
          </w:p>
          <w:p w:rsidR="00415ED0" w:rsidRPr="00E3588D" w:rsidRDefault="00415ED0" w:rsidP="00E3588D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1840869606" w:edGrp="everyone"/>
          </w:p>
          <w:p w:rsidR="00415ED0" w:rsidRPr="00E3588D" w:rsidRDefault="00415ED0" w:rsidP="00E3588D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1840869606"/>
          <w:p w:rsidR="00415ED0" w:rsidRPr="00E3588D" w:rsidRDefault="00415ED0" w:rsidP="00E3588D">
            <w:pPr>
              <w:pStyle w:val="BodyText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</w:tc>
      </w:tr>
      <w:tr w:rsidR="00415ED0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415ED0" w:rsidRPr="00D8799E" w:rsidRDefault="00415ED0" w:rsidP="00415ED0">
            <w:pPr>
              <w:rPr>
                <w:rFonts w:ascii="Times New Roman" w:hAnsi="Times New Roman"/>
                <w:sz w:val="24"/>
              </w:rPr>
            </w:pPr>
            <w:r w:rsidRPr="00D8799E">
              <w:rPr>
                <w:rFonts w:ascii="Times New Roman" w:hAnsi="Times New Roman"/>
                <w:sz w:val="24"/>
              </w:rPr>
              <w:t>12b. Will this program impact existing programs and/or organizational units?</w:t>
            </w:r>
          </w:p>
        </w:tc>
      </w:tr>
      <w:tr w:rsidR="00415ED0" w:rsidRPr="00D8799E" w:rsidTr="004254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D74C9B" w:rsidRDefault="00415ED0" w:rsidP="00D74C9B">
            <w:pPr>
              <w:textAlignment w:val="top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D8799E">
              <w:rPr>
                <w:rFonts w:ascii="Times New Roman" w:hAnsi="Times New Roman"/>
                <w:b w:val="0"/>
                <w:color w:val="000000"/>
                <w:sz w:val="24"/>
              </w:rPr>
              <w:t xml:space="preserve"> </w:t>
            </w:r>
            <w:r w:rsidR="00D4591E" w:rsidRPr="00BA5AD0"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54EA5A33" wp14:editId="3D9334A3">
                  <wp:extent cx="571500" cy="279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C9B">
              <w:rPr>
                <w:rFonts w:ascii="Times New Roman" w:hAnsi="Times New Roman"/>
                <w:b w:val="0"/>
                <w:color w:val="000000"/>
                <w:sz w:val="24"/>
              </w:rPr>
              <w:t xml:space="preserve">    </w:t>
            </w:r>
            <w:r w:rsidR="00D4591E"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53573073" wp14:editId="52EA8072">
                  <wp:extent cx="533400" cy="279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ED0" w:rsidRPr="00F679D7" w:rsidRDefault="00415ED0" w:rsidP="00D74C9B">
            <w:pPr>
              <w:textAlignment w:val="top"/>
              <w:rPr>
                <w:rFonts w:ascii="Times New Roman" w:hAnsi="Times New Roman"/>
                <w:i/>
                <w:sz w:val="22"/>
                <w:szCs w:val="22"/>
              </w:rPr>
            </w:pPr>
            <w:r w:rsidRPr="00F679D7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 </w:t>
            </w:r>
            <w:r w:rsidRPr="00F679D7">
              <w:rPr>
                <w:rFonts w:ascii="Times New Roman" w:hAnsi="Times New Roman"/>
                <w:i/>
                <w:sz w:val="22"/>
                <w:szCs w:val="22"/>
              </w:rPr>
              <w:t>If yes, please describe the impact</w:t>
            </w:r>
            <w:r w:rsidR="00675857" w:rsidRPr="00F679D7">
              <w:rPr>
                <w:rFonts w:ascii="Times New Roman" w:hAnsi="Times New Roman"/>
                <w:i/>
                <w:sz w:val="22"/>
                <w:szCs w:val="22"/>
              </w:rPr>
              <w:t xml:space="preserve"> on existing programs, will resources be allocated </w:t>
            </w:r>
            <w:r w:rsidR="00675857" w:rsidRPr="00F679D7">
              <w:rPr>
                <w:rFonts w:ascii="Times New Roman" w:hAnsi="Times New Roman"/>
                <w:b w:val="0"/>
                <w:i/>
                <w:sz w:val="22"/>
                <w:szCs w:val="22"/>
              </w:rPr>
              <w:t>(i.e. reassign faculty or staff, change course offerings, reduction in students served?)</w:t>
            </w:r>
            <w:r w:rsidR="00675857" w:rsidRPr="00F679D7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</w:p>
          <w:p w:rsidR="00D74C9B" w:rsidRPr="00D74C9B" w:rsidRDefault="00D74C9B" w:rsidP="00D74C9B">
            <w:pPr>
              <w:textAlignment w:val="top"/>
              <w:rPr>
                <w:rFonts w:ascii="Times New Roman" w:hAnsi="Times New Roman"/>
                <w:i/>
                <w:sz w:val="12"/>
                <w:szCs w:val="12"/>
              </w:rPr>
            </w:pPr>
          </w:p>
          <w:p w:rsidR="00E3588D" w:rsidRPr="00E3588D" w:rsidRDefault="00E3588D" w:rsidP="00D74C9B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ermStart w:id="1358659070" w:edGrp="everyone"/>
          </w:p>
          <w:p w:rsidR="00415ED0" w:rsidRPr="00E3588D" w:rsidRDefault="00415ED0" w:rsidP="00D74C9B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ermEnd w:id="1358659070"/>
          <w:p w:rsidR="00415ED0" w:rsidRPr="00D74C9B" w:rsidRDefault="00415ED0" w:rsidP="00F679D7">
            <w:pPr>
              <w:pStyle w:val="BodyText2"/>
              <w:spacing w:after="0" w:line="276" w:lineRule="auto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</w:tr>
      <w:tr w:rsidR="00F679D7" w:rsidRPr="00D8799E" w:rsidTr="00425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F2DBDB" w:themeFill="accent2" w:themeFillTint="33"/>
          </w:tcPr>
          <w:p w:rsidR="00F679D7" w:rsidRPr="00F679D7" w:rsidRDefault="00F679D7" w:rsidP="00F679D7">
            <w:pPr>
              <w:pStyle w:val="BodyText2"/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9D7">
              <w:rPr>
                <w:rFonts w:ascii="Times New Roman" w:hAnsi="Times New Roman"/>
                <w:b/>
                <w:sz w:val="24"/>
              </w:rPr>
              <w:t xml:space="preserve">12c. Complete program proposal budget form located at: </w:t>
            </w:r>
            <w:hyperlink r:id="rId32" w:history="1">
              <w:r w:rsidRPr="00F679D7">
                <w:rPr>
                  <w:rStyle w:val="Hyperlink"/>
                  <w:rFonts w:ascii="Times New Roman" w:hAnsi="Times New Roman"/>
                  <w:b/>
                  <w:sz w:val="20"/>
                  <w:szCs w:val="20"/>
                </w:rPr>
                <w:t>http://louisville.edu/oapa/academic-program-approval-process-new-proposals</w:t>
              </w:r>
            </w:hyperlink>
          </w:p>
          <w:p w:rsidR="00F679D7" w:rsidRPr="00D8799E" w:rsidRDefault="00F679D7" w:rsidP="00F679D7">
            <w:pPr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679D7" w:rsidRPr="00D8799E" w:rsidTr="00E92B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5" w:type="dxa"/>
            <w:shd w:val="clear" w:color="auto" w:fill="auto"/>
          </w:tcPr>
          <w:p w:rsidR="00F679D7" w:rsidRPr="00D8799E" w:rsidRDefault="00F679D7" w:rsidP="00F679D7">
            <w:pPr>
              <w:pStyle w:val="BodyText2"/>
              <w:spacing w:after="0" w:line="276" w:lineRule="auto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E3588D" w:rsidRDefault="00E3588D" w:rsidP="004D5991">
      <w:pPr>
        <w:spacing w:line="276" w:lineRule="auto"/>
        <w:jc w:val="both"/>
        <w:rPr>
          <w:rFonts w:ascii="Times New Roman" w:hAnsi="Times New Roman"/>
          <w:b/>
          <w:bCs/>
          <w:sz w:val="24"/>
          <w:u w:val="single"/>
        </w:rPr>
      </w:pPr>
    </w:p>
    <w:p w:rsidR="004D5991" w:rsidRPr="00E92BA0" w:rsidRDefault="00BA5AD0" w:rsidP="004D5991">
      <w:pPr>
        <w:spacing w:line="276" w:lineRule="auto"/>
        <w:jc w:val="both"/>
        <w:rPr>
          <w:rFonts w:ascii="Times New Roman" w:hAnsi="Times New Roman"/>
          <w:b/>
          <w:bCs/>
          <w:sz w:val="22"/>
          <w:szCs w:val="22"/>
          <w:u w:val="single"/>
        </w:rPr>
      </w:pPr>
      <w:r w:rsidRPr="00E92BA0">
        <w:rPr>
          <w:rFonts w:ascii="Times New Roman" w:hAnsi="Times New Roman"/>
          <w:b/>
          <w:bCs/>
          <w:sz w:val="22"/>
          <w:szCs w:val="22"/>
          <w:u w:val="single"/>
        </w:rPr>
        <w:t xml:space="preserve">Note: </w:t>
      </w:r>
      <w:r w:rsidR="004D5991" w:rsidRPr="00E92BA0">
        <w:rPr>
          <w:rFonts w:ascii="Times New Roman" w:hAnsi="Times New Roman"/>
          <w:b/>
          <w:bCs/>
          <w:sz w:val="22"/>
          <w:szCs w:val="22"/>
          <w:u w:val="single"/>
        </w:rPr>
        <w:t>Financial Aid for Certificate Programs</w:t>
      </w:r>
    </w:p>
    <w:p w:rsidR="00F701F9" w:rsidRPr="00D8799E" w:rsidRDefault="00F701F9" w:rsidP="004D5991">
      <w:pPr>
        <w:spacing w:line="276" w:lineRule="auto"/>
        <w:jc w:val="both"/>
        <w:rPr>
          <w:rFonts w:ascii="Times New Roman" w:hAnsi="Times New Roman"/>
          <w:b/>
          <w:bCs/>
          <w:sz w:val="24"/>
          <w:u w:val="single"/>
        </w:rPr>
      </w:pPr>
      <w:r w:rsidRPr="00E92BA0">
        <w:rPr>
          <w:rFonts w:ascii="Times New Roman" w:hAnsi="Times New Roman"/>
          <w:bCs/>
          <w:sz w:val="22"/>
          <w:szCs w:val="22"/>
        </w:rPr>
        <w:t xml:space="preserve">Students enrolled in stand-alone certificate program are not eligible for federal financial aid. The university elected on 6.30.2012 to opt out of participation with the Department of Education (DOE). </w:t>
      </w:r>
      <w:r w:rsidRPr="00E92BA0">
        <w:rPr>
          <w:rFonts w:ascii="Times New Roman" w:hAnsi="Times New Roman"/>
          <w:bCs/>
          <w:sz w:val="22"/>
          <w:szCs w:val="22"/>
        </w:rPr>
        <w:lastRenderedPageBreak/>
        <w:t xml:space="preserve">To qualify for federal aid, the law requires that most for-profit programs and certificate programs at nonprofit and public institutions prepare students for gainful employment in a recognized occupation. UofL students must be enrolled in a degree granting program in conjunction with the certificate program to receive federal aid. </w:t>
      </w:r>
    </w:p>
    <w:sectPr w:rsidR="00F701F9" w:rsidRPr="00D8799E" w:rsidSect="00C36A71">
      <w:headerReference w:type="default" r:id="rId33"/>
      <w:footerReference w:type="default" r:id="rId34"/>
      <w:headerReference w:type="first" r:id="rId35"/>
      <w:footerReference w:type="first" r:id="rId36"/>
      <w:pgSz w:w="12240" w:h="15840" w:code="1"/>
      <w:pgMar w:top="1440" w:right="135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FA5" w:rsidRDefault="00B47FA5" w:rsidP="00A64986">
      <w:r>
        <w:separator/>
      </w:r>
    </w:p>
  </w:endnote>
  <w:endnote w:type="continuationSeparator" w:id="0">
    <w:p w:rsidR="00B47FA5" w:rsidRDefault="00B47FA5" w:rsidP="00A64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791489-2AAE-4213-B03B-E6CDDAD42B62}"/>
    <w:embedBold r:id="rId2" w:fontKey="{778BEA71-A31C-41A9-91C5-78229AD747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E6BF395-C005-47F0-B8E8-EA6E1DAC46AD}"/>
    <w:embedBold r:id="rId4" w:fontKey="{9A011A95-7C09-4181-A848-1D6BD3DB22AE}"/>
    <w:embedItalic r:id="rId5" w:fontKey="{769C5B34-64CF-49EE-AE03-DED18503409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79F9D6-AD4D-4F10-AE5E-23BA0ED7714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BC" w:rsidRPr="006D2589" w:rsidRDefault="009C46BC" w:rsidP="003F021B">
    <w:pPr>
      <w:pStyle w:val="Footer"/>
      <w:pBdr>
        <w:bottom w:val="single" w:sz="12" w:space="1" w:color="auto"/>
      </w:pBdr>
      <w:jc w:val="center"/>
      <w:rPr>
        <w:b/>
        <w:caps w:val="0"/>
        <w:smallCaps/>
        <w:sz w:val="20"/>
        <w:szCs w:val="20"/>
      </w:rPr>
    </w:pPr>
    <w:r w:rsidRPr="006D2589">
      <w:rPr>
        <w:b/>
        <w:caps w:val="0"/>
        <w:smallCaps/>
        <w:sz w:val="20"/>
        <w:szCs w:val="20"/>
      </w:rPr>
      <w:t xml:space="preserve">Page </w:t>
    </w:r>
    <w:r w:rsidRPr="006D2589">
      <w:rPr>
        <w:b/>
        <w:caps w:val="0"/>
        <w:smallCaps/>
        <w:sz w:val="20"/>
        <w:szCs w:val="20"/>
      </w:rPr>
      <w:fldChar w:fldCharType="begin"/>
    </w:r>
    <w:r w:rsidRPr="006D2589">
      <w:rPr>
        <w:b/>
        <w:caps w:val="0"/>
        <w:smallCaps/>
        <w:sz w:val="20"/>
        <w:szCs w:val="20"/>
      </w:rPr>
      <w:instrText xml:space="preserve"> PAGE </w:instrText>
    </w:r>
    <w:r w:rsidRPr="006D2589">
      <w:rPr>
        <w:b/>
        <w:caps w:val="0"/>
        <w:smallCaps/>
        <w:sz w:val="20"/>
        <w:szCs w:val="20"/>
      </w:rPr>
      <w:fldChar w:fldCharType="separate"/>
    </w:r>
    <w:r w:rsidR="00D22643">
      <w:rPr>
        <w:b/>
        <w:caps w:val="0"/>
        <w:smallCaps/>
        <w:noProof/>
        <w:sz w:val="20"/>
        <w:szCs w:val="20"/>
      </w:rPr>
      <w:t>3</w:t>
    </w:r>
    <w:r w:rsidRPr="006D2589">
      <w:rPr>
        <w:b/>
        <w:caps w:val="0"/>
        <w:smallCaps/>
        <w:sz w:val="20"/>
        <w:szCs w:val="20"/>
      </w:rPr>
      <w:fldChar w:fldCharType="end"/>
    </w:r>
    <w:r w:rsidRPr="006D2589">
      <w:rPr>
        <w:b/>
        <w:caps w:val="0"/>
        <w:smallCaps/>
        <w:sz w:val="20"/>
        <w:szCs w:val="20"/>
      </w:rPr>
      <w:t xml:space="preserve"> of </w:t>
    </w:r>
    <w:r w:rsidRPr="006D2589">
      <w:rPr>
        <w:b/>
        <w:caps w:val="0"/>
        <w:smallCaps/>
        <w:sz w:val="20"/>
        <w:szCs w:val="20"/>
      </w:rPr>
      <w:fldChar w:fldCharType="begin"/>
    </w:r>
    <w:r w:rsidRPr="006D2589">
      <w:rPr>
        <w:b/>
        <w:caps w:val="0"/>
        <w:smallCaps/>
        <w:sz w:val="20"/>
        <w:szCs w:val="20"/>
      </w:rPr>
      <w:instrText xml:space="preserve"> NUMPAGES  </w:instrText>
    </w:r>
    <w:r w:rsidRPr="006D2589">
      <w:rPr>
        <w:b/>
        <w:caps w:val="0"/>
        <w:smallCaps/>
        <w:sz w:val="20"/>
        <w:szCs w:val="20"/>
      </w:rPr>
      <w:fldChar w:fldCharType="separate"/>
    </w:r>
    <w:r w:rsidR="00D22643">
      <w:rPr>
        <w:b/>
        <w:caps w:val="0"/>
        <w:smallCaps/>
        <w:noProof/>
        <w:sz w:val="20"/>
        <w:szCs w:val="20"/>
      </w:rPr>
      <w:t>7</w:t>
    </w:r>
    <w:r w:rsidRPr="006D2589">
      <w:rPr>
        <w:b/>
        <w:caps w:val="0"/>
        <w:smallCaps/>
        <w:sz w:val="20"/>
        <w:szCs w:val="20"/>
      </w:rPr>
      <w:fldChar w:fldCharType="end"/>
    </w:r>
  </w:p>
  <w:p w:rsidR="009C46BC" w:rsidRPr="006D2589" w:rsidRDefault="009C46BC" w:rsidP="006D2589">
    <w:pPr>
      <w:pStyle w:val="Footer"/>
      <w:jc w:val="center"/>
      <w:rPr>
        <w:b/>
        <w:caps w:val="0"/>
        <w:smallCaps/>
        <w:sz w:val="20"/>
        <w:szCs w:val="20"/>
      </w:rPr>
    </w:pPr>
    <w:r w:rsidRPr="006D2589">
      <w:rPr>
        <w:b/>
        <w:caps w:val="0"/>
        <w:smallCaps/>
        <w:sz w:val="20"/>
        <w:szCs w:val="20"/>
      </w:rPr>
      <w:t xml:space="preserve">Please Complete and Return to </w:t>
    </w:r>
    <w:hyperlink r:id="rId1" w:history="1">
      <w:r w:rsidRPr="006D2589">
        <w:rPr>
          <w:rStyle w:val="Hyperlink"/>
          <w:b/>
          <w:caps w:val="0"/>
          <w:smallCaps/>
          <w:sz w:val="20"/>
          <w:szCs w:val="20"/>
        </w:rPr>
        <w:t>Connie Shumake</w:t>
      </w:r>
    </w:hyperlink>
    <w:r w:rsidRPr="006D2589">
      <w:rPr>
        <w:b/>
        <w:caps w:val="0"/>
        <w:smallCaps/>
        <w:sz w:val="20"/>
        <w:szCs w:val="20"/>
      </w:rPr>
      <w:t>, Assistant Provost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BC" w:rsidRDefault="009C46BC" w:rsidP="006D2589">
    <w:pPr>
      <w:pStyle w:val="Footer"/>
      <w:pBdr>
        <w:bottom w:val="single" w:sz="12" w:space="1" w:color="auto"/>
      </w:pBdr>
      <w:jc w:val="center"/>
      <w:rPr>
        <w:b/>
        <w:caps w:val="0"/>
        <w:smallCaps/>
        <w:sz w:val="20"/>
        <w:szCs w:val="20"/>
      </w:rPr>
    </w:pPr>
  </w:p>
  <w:p w:rsidR="009C46BC" w:rsidRPr="006D2589" w:rsidRDefault="009C46BC" w:rsidP="006D2589">
    <w:pPr>
      <w:pStyle w:val="Footer"/>
      <w:pBdr>
        <w:bottom w:val="single" w:sz="12" w:space="1" w:color="auto"/>
      </w:pBdr>
      <w:jc w:val="center"/>
      <w:rPr>
        <w:b/>
        <w:caps w:val="0"/>
        <w:smallCaps/>
        <w:sz w:val="20"/>
        <w:szCs w:val="20"/>
      </w:rPr>
    </w:pPr>
    <w:r w:rsidRPr="006D2589">
      <w:rPr>
        <w:b/>
        <w:caps w:val="0"/>
        <w:smallCaps/>
        <w:sz w:val="20"/>
        <w:szCs w:val="20"/>
      </w:rPr>
      <w:t xml:space="preserve">Page </w:t>
    </w:r>
    <w:r w:rsidRPr="006D2589">
      <w:rPr>
        <w:b/>
        <w:caps w:val="0"/>
        <w:smallCaps/>
        <w:sz w:val="20"/>
        <w:szCs w:val="20"/>
      </w:rPr>
      <w:fldChar w:fldCharType="begin"/>
    </w:r>
    <w:r w:rsidRPr="006D2589">
      <w:rPr>
        <w:b/>
        <w:caps w:val="0"/>
        <w:smallCaps/>
        <w:sz w:val="20"/>
        <w:szCs w:val="20"/>
      </w:rPr>
      <w:instrText xml:space="preserve"> PAGE </w:instrText>
    </w:r>
    <w:r w:rsidRPr="006D2589">
      <w:rPr>
        <w:b/>
        <w:caps w:val="0"/>
        <w:smallCaps/>
        <w:sz w:val="20"/>
        <w:szCs w:val="20"/>
      </w:rPr>
      <w:fldChar w:fldCharType="separate"/>
    </w:r>
    <w:r w:rsidR="00D22643">
      <w:rPr>
        <w:b/>
        <w:caps w:val="0"/>
        <w:smallCaps/>
        <w:noProof/>
        <w:sz w:val="20"/>
        <w:szCs w:val="20"/>
      </w:rPr>
      <w:t>1</w:t>
    </w:r>
    <w:r w:rsidRPr="006D2589">
      <w:rPr>
        <w:b/>
        <w:caps w:val="0"/>
        <w:smallCaps/>
        <w:sz w:val="20"/>
        <w:szCs w:val="20"/>
      </w:rPr>
      <w:fldChar w:fldCharType="end"/>
    </w:r>
    <w:r w:rsidRPr="006D2589">
      <w:rPr>
        <w:b/>
        <w:caps w:val="0"/>
        <w:smallCaps/>
        <w:sz w:val="20"/>
        <w:szCs w:val="20"/>
      </w:rPr>
      <w:t xml:space="preserve"> of </w:t>
    </w:r>
    <w:r w:rsidRPr="006D2589">
      <w:rPr>
        <w:b/>
        <w:caps w:val="0"/>
        <w:smallCaps/>
        <w:sz w:val="20"/>
        <w:szCs w:val="20"/>
      </w:rPr>
      <w:fldChar w:fldCharType="begin"/>
    </w:r>
    <w:r w:rsidRPr="006D2589">
      <w:rPr>
        <w:b/>
        <w:caps w:val="0"/>
        <w:smallCaps/>
        <w:sz w:val="20"/>
        <w:szCs w:val="20"/>
      </w:rPr>
      <w:instrText xml:space="preserve"> NUMPAGES  </w:instrText>
    </w:r>
    <w:r w:rsidRPr="006D2589">
      <w:rPr>
        <w:b/>
        <w:caps w:val="0"/>
        <w:smallCaps/>
        <w:sz w:val="20"/>
        <w:szCs w:val="20"/>
      </w:rPr>
      <w:fldChar w:fldCharType="separate"/>
    </w:r>
    <w:r w:rsidR="00D22643">
      <w:rPr>
        <w:b/>
        <w:caps w:val="0"/>
        <w:smallCaps/>
        <w:noProof/>
        <w:sz w:val="20"/>
        <w:szCs w:val="20"/>
      </w:rPr>
      <w:t>6</w:t>
    </w:r>
    <w:r w:rsidRPr="006D2589">
      <w:rPr>
        <w:b/>
        <w:caps w:val="0"/>
        <w:smallCaps/>
        <w:sz w:val="20"/>
        <w:szCs w:val="20"/>
      </w:rPr>
      <w:fldChar w:fldCharType="end"/>
    </w:r>
  </w:p>
  <w:p w:rsidR="008957CB" w:rsidRPr="008957CB" w:rsidRDefault="009C46BC" w:rsidP="006D2589">
    <w:pPr>
      <w:pStyle w:val="Footer"/>
      <w:jc w:val="center"/>
      <w:rPr>
        <w:rFonts w:ascii="Times New Roman" w:hAnsi="Times New Roman"/>
        <w:b/>
        <w:caps w:val="0"/>
        <w:smallCaps/>
        <w:sz w:val="18"/>
        <w:szCs w:val="18"/>
      </w:rPr>
    </w:pPr>
    <w:r w:rsidRPr="008957CB">
      <w:rPr>
        <w:rFonts w:ascii="Times New Roman" w:hAnsi="Times New Roman"/>
        <w:b/>
        <w:caps w:val="0"/>
        <w:smallCaps/>
        <w:sz w:val="18"/>
        <w:szCs w:val="18"/>
      </w:rPr>
      <w:t>Please Complete</w:t>
    </w:r>
    <w:r w:rsidR="008957CB" w:rsidRPr="008957CB">
      <w:rPr>
        <w:rFonts w:ascii="Times New Roman" w:hAnsi="Times New Roman"/>
        <w:b/>
        <w:caps w:val="0"/>
        <w:smallCaps/>
        <w:sz w:val="18"/>
        <w:szCs w:val="18"/>
      </w:rPr>
      <w:t xml:space="preserve"> Form </w:t>
    </w:r>
    <w:r w:rsidRPr="008957CB">
      <w:rPr>
        <w:rFonts w:ascii="Times New Roman" w:hAnsi="Times New Roman"/>
        <w:b/>
        <w:caps w:val="0"/>
        <w:smallCaps/>
        <w:sz w:val="18"/>
        <w:szCs w:val="18"/>
      </w:rPr>
      <w:t xml:space="preserve">and Return to </w:t>
    </w:r>
    <w:hyperlink r:id="rId1" w:history="1">
      <w:r w:rsidRPr="008957CB">
        <w:rPr>
          <w:rStyle w:val="Hyperlink"/>
          <w:rFonts w:ascii="Times New Roman" w:hAnsi="Times New Roman"/>
          <w:b/>
          <w:caps w:val="0"/>
          <w:smallCaps/>
          <w:sz w:val="18"/>
          <w:szCs w:val="18"/>
        </w:rPr>
        <w:t>Connie Shumake</w:t>
      </w:r>
    </w:hyperlink>
    <w:r w:rsidRPr="008957CB">
      <w:rPr>
        <w:rFonts w:ascii="Times New Roman" w:hAnsi="Times New Roman"/>
        <w:b/>
        <w:caps w:val="0"/>
        <w:smallCaps/>
        <w:sz w:val="18"/>
        <w:szCs w:val="18"/>
      </w:rPr>
      <w:t>, Assistant Provost</w:t>
    </w:r>
    <w:r w:rsidR="008957CB" w:rsidRPr="008957CB">
      <w:rPr>
        <w:rFonts w:ascii="Times New Roman" w:hAnsi="Times New Roman"/>
        <w:b/>
        <w:caps w:val="0"/>
        <w:smallCaps/>
        <w:sz w:val="18"/>
        <w:szCs w:val="18"/>
      </w:rPr>
      <w:t xml:space="preserve"> </w:t>
    </w:r>
  </w:p>
  <w:p w:rsidR="009C46BC" w:rsidRPr="008957CB" w:rsidRDefault="008957CB" w:rsidP="006D2589">
    <w:pPr>
      <w:pStyle w:val="Footer"/>
      <w:jc w:val="center"/>
      <w:rPr>
        <w:rFonts w:ascii="Times New Roman" w:hAnsi="Times New Roman"/>
        <w:b/>
        <w:caps w:val="0"/>
        <w:smallCaps/>
        <w:sz w:val="18"/>
        <w:szCs w:val="18"/>
      </w:rPr>
    </w:pPr>
    <w:r w:rsidRPr="008957CB">
      <w:rPr>
        <w:rFonts w:ascii="Times New Roman" w:hAnsi="Times New Roman"/>
        <w:b/>
        <w:caps w:val="0"/>
        <w:smallCaps/>
        <w:sz w:val="18"/>
        <w:szCs w:val="18"/>
      </w:rPr>
      <w:t>(Updated 7.17.2015)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FA5" w:rsidRDefault="00B47FA5" w:rsidP="00A64986">
      <w:r>
        <w:separator/>
      </w:r>
    </w:p>
  </w:footnote>
  <w:footnote w:type="continuationSeparator" w:id="0">
    <w:p w:rsidR="00B47FA5" w:rsidRDefault="00B47FA5" w:rsidP="00A64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BC" w:rsidRDefault="009C46BC" w:rsidP="008376D8">
    <w:pPr>
      <w:pStyle w:val="Heading1"/>
      <w:pBdr>
        <w:bottom w:val="single" w:sz="12" w:space="1" w:color="auto"/>
      </w:pBdr>
      <w:spacing w:before="0" w:after="0"/>
      <w:jc w:val="center"/>
      <w:rPr>
        <w:smallCaps/>
        <w:sz w:val="22"/>
      </w:rPr>
    </w:pPr>
    <w:r w:rsidRPr="008376D8">
      <w:rPr>
        <w:noProof/>
        <w:sz w:val="22"/>
      </w:rPr>
      <w:drawing>
        <wp:anchor distT="0" distB="0" distL="114300" distR="114300" simplePos="0" relativeHeight="251656704" behindDoc="1" locked="0" layoutInCell="1" allowOverlap="1" wp14:anchorId="47D6AF9B" wp14:editId="121BB071">
          <wp:simplePos x="0" y="0"/>
          <wp:positionH relativeFrom="column">
            <wp:posOffset>2095500</wp:posOffset>
          </wp:positionH>
          <wp:positionV relativeFrom="paragraph">
            <wp:posOffset>-304800</wp:posOffset>
          </wp:positionV>
          <wp:extent cx="1257300" cy="304800"/>
          <wp:effectExtent l="0" t="0" r="0" b="0"/>
          <wp:wrapTight wrapText="bothSides">
            <wp:wrapPolygon edited="0">
              <wp:start x="0" y="0"/>
              <wp:lineTo x="0" y="16200"/>
              <wp:lineTo x="1636" y="20250"/>
              <wp:lineTo x="3600" y="20250"/>
              <wp:lineTo x="21600" y="20250"/>
              <wp:lineTo x="21273" y="0"/>
              <wp:lineTo x="0" y="0"/>
            </wp:wrapPolygon>
          </wp:wrapTight>
          <wp:docPr id="7" name="Picture 3" descr="UofL_Logo_Cov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01" name="Picture 3" descr="UofL_Logo_Cove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sz w:val="22"/>
      </w:rPr>
      <w:t>Certificate Pre-</w:t>
    </w:r>
    <w:r w:rsidRPr="008376D8">
      <w:rPr>
        <w:smallCaps/>
        <w:sz w:val="22"/>
      </w:rPr>
      <w:t>Proposal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6BC" w:rsidRDefault="009C46BC" w:rsidP="008376D8">
    <w:pPr>
      <w:pStyle w:val="Heading1"/>
      <w:pBdr>
        <w:bottom w:val="single" w:sz="12" w:space="1" w:color="auto"/>
      </w:pBdr>
      <w:spacing w:before="0" w:after="0"/>
      <w:jc w:val="center"/>
      <w:rPr>
        <w:smallCaps/>
      </w:rPr>
    </w:pPr>
    <w:r>
      <w:rPr>
        <w:smallCaps/>
        <w:noProof/>
      </w:rPr>
      <w:drawing>
        <wp:anchor distT="0" distB="0" distL="114300" distR="114300" simplePos="0" relativeHeight="251657728" behindDoc="1" locked="0" layoutInCell="1" allowOverlap="1" wp14:anchorId="6CEFB89B" wp14:editId="438A039A">
          <wp:simplePos x="0" y="0"/>
          <wp:positionH relativeFrom="column">
            <wp:posOffset>1428750</wp:posOffset>
          </wp:positionH>
          <wp:positionV relativeFrom="paragraph">
            <wp:posOffset>-314325</wp:posOffset>
          </wp:positionV>
          <wp:extent cx="2581275" cy="581025"/>
          <wp:effectExtent l="19050" t="0" r="9525" b="0"/>
          <wp:wrapTight wrapText="bothSides">
            <wp:wrapPolygon edited="0">
              <wp:start x="638" y="0"/>
              <wp:lineTo x="-159" y="10623"/>
              <wp:lineTo x="-159" y="13456"/>
              <wp:lineTo x="1754" y="21246"/>
              <wp:lineTo x="2232" y="21246"/>
              <wp:lineTo x="3188" y="21246"/>
              <wp:lineTo x="21520" y="19830"/>
              <wp:lineTo x="21680" y="17705"/>
              <wp:lineTo x="21680" y="1416"/>
              <wp:lineTo x="19129" y="0"/>
              <wp:lineTo x="1435" y="0"/>
              <wp:lineTo x="638" y="0"/>
            </wp:wrapPolygon>
          </wp:wrapTight>
          <wp:docPr id="8" name="Picture 3" descr="UofL_Logo_Cov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01" name="Picture 3" descr="UofL_Logo_Cove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46BC" w:rsidRPr="00D8799E" w:rsidRDefault="009C46BC" w:rsidP="008376D8">
    <w:pPr>
      <w:pStyle w:val="Heading1"/>
      <w:pBdr>
        <w:bottom w:val="single" w:sz="12" w:space="1" w:color="auto"/>
      </w:pBdr>
      <w:spacing w:before="0" w:after="0"/>
      <w:jc w:val="center"/>
      <w:rPr>
        <w:rFonts w:ascii="Times New Roman" w:hAnsi="Times New Roman" w:cs="Times New Roman"/>
        <w:smallCaps/>
      </w:rPr>
    </w:pPr>
    <w:r w:rsidRPr="00D8799E">
      <w:rPr>
        <w:rFonts w:ascii="Times New Roman" w:hAnsi="Times New Roman" w:cs="Times New Roman"/>
        <w:smallCaps/>
      </w:rPr>
      <w:t>Certificate Pre-Proposal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6pt;height:10.2pt;visibility:visible;mso-wrap-style:square" o:bullet="t">
        <v:imagedata r:id="rId1" o:title=""/>
      </v:shape>
    </w:pict>
  </w:numPicBullet>
  <w:abstractNum w:abstractNumId="0">
    <w:nsid w:val="16E20954"/>
    <w:multiLevelType w:val="hybridMultilevel"/>
    <w:tmpl w:val="331AD244"/>
    <w:lvl w:ilvl="0" w:tplc="2E165BCC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1A1A09"/>
    <w:multiLevelType w:val="hybridMultilevel"/>
    <w:tmpl w:val="665E9E08"/>
    <w:lvl w:ilvl="0" w:tplc="83889E04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CC3ED3"/>
    <w:multiLevelType w:val="hybridMultilevel"/>
    <w:tmpl w:val="C43E350E"/>
    <w:lvl w:ilvl="0" w:tplc="A1C0E8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5888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34A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B878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C0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278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105A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8E7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E6D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C6C76A6"/>
    <w:multiLevelType w:val="hybridMultilevel"/>
    <w:tmpl w:val="4C4437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430BF"/>
    <w:multiLevelType w:val="hybridMultilevel"/>
    <w:tmpl w:val="B666F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24558"/>
    <w:multiLevelType w:val="hybridMultilevel"/>
    <w:tmpl w:val="1BA63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5545EF"/>
    <w:multiLevelType w:val="hybridMultilevel"/>
    <w:tmpl w:val="203C1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B1DC4"/>
    <w:multiLevelType w:val="hybridMultilevel"/>
    <w:tmpl w:val="786E8D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B2A93"/>
    <w:multiLevelType w:val="hybridMultilevel"/>
    <w:tmpl w:val="A13E6954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512C3"/>
    <w:multiLevelType w:val="hybridMultilevel"/>
    <w:tmpl w:val="575271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83240D"/>
    <w:multiLevelType w:val="hybridMultilevel"/>
    <w:tmpl w:val="270204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1">
    <w:nsid w:val="740D6C9C"/>
    <w:multiLevelType w:val="hybridMultilevel"/>
    <w:tmpl w:val="786E8D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426FBF"/>
    <w:multiLevelType w:val="hybridMultilevel"/>
    <w:tmpl w:val="A454D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D6A88"/>
    <w:multiLevelType w:val="hybridMultilevel"/>
    <w:tmpl w:val="4F36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7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3"/>
  </w:num>
  <w:num w:numId="10">
    <w:abstractNumId w:val="3"/>
  </w:num>
  <w:num w:numId="11">
    <w:abstractNumId w:val="2"/>
  </w:num>
  <w:num w:numId="12">
    <w:abstractNumId w:val="12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proofState w:spelling="clean" w:grammar="clean"/>
  <w:attachedTemplate r:id="rId1"/>
  <w:documentProtection w:edit="readOnly" w:formatting="1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E0"/>
    <w:rsid w:val="00016C0D"/>
    <w:rsid w:val="000202E2"/>
    <w:rsid w:val="0002112C"/>
    <w:rsid w:val="00022FA5"/>
    <w:rsid w:val="000376B9"/>
    <w:rsid w:val="000406B6"/>
    <w:rsid w:val="0005732D"/>
    <w:rsid w:val="00065445"/>
    <w:rsid w:val="000718F8"/>
    <w:rsid w:val="00072961"/>
    <w:rsid w:val="00094106"/>
    <w:rsid w:val="000A66C3"/>
    <w:rsid w:val="000D1776"/>
    <w:rsid w:val="000D191F"/>
    <w:rsid w:val="000D1BF3"/>
    <w:rsid w:val="000D6EA6"/>
    <w:rsid w:val="000F0604"/>
    <w:rsid w:val="000F1D13"/>
    <w:rsid w:val="000F721E"/>
    <w:rsid w:val="001020B6"/>
    <w:rsid w:val="00103F29"/>
    <w:rsid w:val="00112496"/>
    <w:rsid w:val="001165B0"/>
    <w:rsid w:val="0012689A"/>
    <w:rsid w:val="00131740"/>
    <w:rsid w:val="00141D71"/>
    <w:rsid w:val="00143340"/>
    <w:rsid w:val="00151ADA"/>
    <w:rsid w:val="00174498"/>
    <w:rsid w:val="00177399"/>
    <w:rsid w:val="0019201D"/>
    <w:rsid w:val="001C6877"/>
    <w:rsid w:val="001D2331"/>
    <w:rsid w:val="001E6C0C"/>
    <w:rsid w:val="00201C84"/>
    <w:rsid w:val="002116FD"/>
    <w:rsid w:val="00216F3F"/>
    <w:rsid w:val="00227680"/>
    <w:rsid w:val="00235A60"/>
    <w:rsid w:val="002441EF"/>
    <w:rsid w:val="00254615"/>
    <w:rsid w:val="002566C8"/>
    <w:rsid w:val="00273760"/>
    <w:rsid w:val="002764B2"/>
    <w:rsid w:val="00277D77"/>
    <w:rsid w:val="00285E4B"/>
    <w:rsid w:val="00287BCE"/>
    <w:rsid w:val="00287D62"/>
    <w:rsid w:val="00291B3C"/>
    <w:rsid w:val="00296F2F"/>
    <w:rsid w:val="002B625A"/>
    <w:rsid w:val="002C31E0"/>
    <w:rsid w:val="002C65D4"/>
    <w:rsid w:val="002D3DB1"/>
    <w:rsid w:val="002F1CD9"/>
    <w:rsid w:val="00303EE3"/>
    <w:rsid w:val="00310DBB"/>
    <w:rsid w:val="00312A33"/>
    <w:rsid w:val="00315EF8"/>
    <w:rsid w:val="00341740"/>
    <w:rsid w:val="00350391"/>
    <w:rsid w:val="00354A19"/>
    <w:rsid w:val="00360FDF"/>
    <w:rsid w:val="0037031D"/>
    <w:rsid w:val="0037214A"/>
    <w:rsid w:val="003742B0"/>
    <w:rsid w:val="0037481F"/>
    <w:rsid w:val="003835D1"/>
    <w:rsid w:val="003A42E7"/>
    <w:rsid w:val="003C0605"/>
    <w:rsid w:val="003C15C6"/>
    <w:rsid w:val="003C5B38"/>
    <w:rsid w:val="003E6C2C"/>
    <w:rsid w:val="003F021B"/>
    <w:rsid w:val="003F3BA8"/>
    <w:rsid w:val="00405A4F"/>
    <w:rsid w:val="00407CEE"/>
    <w:rsid w:val="00411546"/>
    <w:rsid w:val="00415ED0"/>
    <w:rsid w:val="00416574"/>
    <w:rsid w:val="00425493"/>
    <w:rsid w:val="004312C3"/>
    <w:rsid w:val="00440FAA"/>
    <w:rsid w:val="004454BB"/>
    <w:rsid w:val="004529D2"/>
    <w:rsid w:val="0045771C"/>
    <w:rsid w:val="0046125C"/>
    <w:rsid w:val="00463606"/>
    <w:rsid w:val="004B0066"/>
    <w:rsid w:val="004B3697"/>
    <w:rsid w:val="004D5466"/>
    <w:rsid w:val="004D5991"/>
    <w:rsid w:val="004E2AC0"/>
    <w:rsid w:val="004E65CE"/>
    <w:rsid w:val="004F26E8"/>
    <w:rsid w:val="00504F14"/>
    <w:rsid w:val="00510E33"/>
    <w:rsid w:val="00515BE6"/>
    <w:rsid w:val="00534306"/>
    <w:rsid w:val="005373D9"/>
    <w:rsid w:val="00537875"/>
    <w:rsid w:val="00564AEF"/>
    <w:rsid w:val="00592FDD"/>
    <w:rsid w:val="00595A9C"/>
    <w:rsid w:val="005A2414"/>
    <w:rsid w:val="005B04C0"/>
    <w:rsid w:val="005B5EBB"/>
    <w:rsid w:val="005E047D"/>
    <w:rsid w:val="005E56DE"/>
    <w:rsid w:val="00600C08"/>
    <w:rsid w:val="006137A6"/>
    <w:rsid w:val="00626250"/>
    <w:rsid w:val="0063211A"/>
    <w:rsid w:val="00640C59"/>
    <w:rsid w:val="00660D09"/>
    <w:rsid w:val="00663469"/>
    <w:rsid w:val="00665B59"/>
    <w:rsid w:val="00675857"/>
    <w:rsid w:val="00683047"/>
    <w:rsid w:val="00691743"/>
    <w:rsid w:val="00694C84"/>
    <w:rsid w:val="006B340F"/>
    <w:rsid w:val="006D2589"/>
    <w:rsid w:val="006E358F"/>
    <w:rsid w:val="006E5ED8"/>
    <w:rsid w:val="0071744C"/>
    <w:rsid w:val="00720FDD"/>
    <w:rsid w:val="007460AC"/>
    <w:rsid w:val="00756E7F"/>
    <w:rsid w:val="00760383"/>
    <w:rsid w:val="00774BE9"/>
    <w:rsid w:val="0078544A"/>
    <w:rsid w:val="007A05F3"/>
    <w:rsid w:val="007A3F5F"/>
    <w:rsid w:val="007D0004"/>
    <w:rsid w:val="007D7020"/>
    <w:rsid w:val="00825C20"/>
    <w:rsid w:val="00826A3E"/>
    <w:rsid w:val="00826B7E"/>
    <w:rsid w:val="008376D8"/>
    <w:rsid w:val="008459E6"/>
    <w:rsid w:val="00846BB9"/>
    <w:rsid w:val="008545A9"/>
    <w:rsid w:val="00856A30"/>
    <w:rsid w:val="00862471"/>
    <w:rsid w:val="0086623F"/>
    <w:rsid w:val="008678C9"/>
    <w:rsid w:val="00876AAF"/>
    <w:rsid w:val="00887C37"/>
    <w:rsid w:val="0089254A"/>
    <w:rsid w:val="008957CB"/>
    <w:rsid w:val="008A7F00"/>
    <w:rsid w:val="008C2FD4"/>
    <w:rsid w:val="008D2009"/>
    <w:rsid w:val="008D5A5C"/>
    <w:rsid w:val="008E1E56"/>
    <w:rsid w:val="008E41B1"/>
    <w:rsid w:val="008E48B6"/>
    <w:rsid w:val="008E5CCF"/>
    <w:rsid w:val="00901E67"/>
    <w:rsid w:val="009264D7"/>
    <w:rsid w:val="00940BB9"/>
    <w:rsid w:val="00997825"/>
    <w:rsid w:val="009A50ED"/>
    <w:rsid w:val="009B12FF"/>
    <w:rsid w:val="009B18B6"/>
    <w:rsid w:val="009B3D28"/>
    <w:rsid w:val="009C1273"/>
    <w:rsid w:val="009C46BC"/>
    <w:rsid w:val="009D6DA8"/>
    <w:rsid w:val="009E0771"/>
    <w:rsid w:val="009E67F2"/>
    <w:rsid w:val="00A20EFA"/>
    <w:rsid w:val="00A247FF"/>
    <w:rsid w:val="00A2795F"/>
    <w:rsid w:val="00A34B6F"/>
    <w:rsid w:val="00A375AA"/>
    <w:rsid w:val="00A37BBB"/>
    <w:rsid w:val="00A40D46"/>
    <w:rsid w:val="00A64986"/>
    <w:rsid w:val="00A77F99"/>
    <w:rsid w:val="00A81A6E"/>
    <w:rsid w:val="00A85C4A"/>
    <w:rsid w:val="00A92A41"/>
    <w:rsid w:val="00AF09A6"/>
    <w:rsid w:val="00AF0BC6"/>
    <w:rsid w:val="00B253D4"/>
    <w:rsid w:val="00B353A7"/>
    <w:rsid w:val="00B35781"/>
    <w:rsid w:val="00B44241"/>
    <w:rsid w:val="00B47FA5"/>
    <w:rsid w:val="00B50FE1"/>
    <w:rsid w:val="00B55483"/>
    <w:rsid w:val="00B705EF"/>
    <w:rsid w:val="00B765FA"/>
    <w:rsid w:val="00B77CF5"/>
    <w:rsid w:val="00B81C0D"/>
    <w:rsid w:val="00B87BCD"/>
    <w:rsid w:val="00BA5AD0"/>
    <w:rsid w:val="00BE1B6E"/>
    <w:rsid w:val="00BE28FC"/>
    <w:rsid w:val="00C04066"/>
    <w:rsid w:val="00C05400"/>
    <w:rsid w:val="00C36A71"/>
    <w:rsid w:val="00C43900"/>
    <w:rsid w:val="00C46D76"/>
    <w:rsid w:val="00C50DB1"/>
    <w:rsid w:val="00C57779"/>
    <w:rsid w:val="00C61DE9"/>
    <w:rsid w:val="00C710D5"/>
    <w:rsid w:val="00C712CF"/>
    <w:rsid w:val="00C73D67"/>
    <w:rsid w:val="00C838AD"/>
    <w:rsid w:val="00C86B56"/>
    <w:rsid w:val="00CB0F66"/>
    <w:rsid w:val="00CC2A89"/>
    <w:rsid w:val="00CC52B2"/>
    <w:rsid w:val="00CE6D98"/>
    <w:rsid w:val="00CF2626"/>
    <w:rsid w:val="00CF5949"/>
    <w:rsid w:val="00CF60F4"/>
    <w:rsid w:val="00D049B4"/>
    <w:rsid w:val="00D12A81"/>
    <w:rsid w:val="00D22643"/>
    <w:rsid w:val="00D3216D"/>
    <w:rsid w:val="00D33131"/>
    <w:rsid w:val="00D4591E"/>
    <w:rsid w:val="00D5394E"/>
    <w:rsid w:val="00D54560"/>
    <w:rsid w:val="00D54702"/>
    <w:rsid w:val="00D553BE"/>
    <w:rsid w:val="00D60555"/>
    <w:rsid w:val="00D6400B"/>
    <w:rsid w:val="00D74C9B"/>
    <w:rsid w:val="00D81777"/>
    <w:rsid w:val="00D828BF"/>
    <w:rsid w:val="00D83B02"/>
    <w:rsid w:val="00D8799E"/>
    <w:rsid w:val="00D9434F"/>
    <w:rsid w:val="00DA1201"/>
    <w:rsid w:val="00DB60B3"/>
    <w:rsid w:val="00DB7270"/>
    <w:rsid w:val="00DC04A6"/>
    <w:rsid w:val="00DC2221"/>
    <w:rsid w:val="00DC2C42"/>
    <w:rsid w:val="00DE1601"/>
    <w:rsid w:val="00DF60D2"/>
    <w:rsid w:val="00DF6471"/>
    <w:rsid w:val="00E0262D"/>
    <w:rsid w:val="00E0472D"/>
    <w:rsid w:val="00E0480D"/>
    <w:rsid w:val="00E12228"/>
    <w:rsid w:val="00E13F98"/>
    <w:rsid w:val="00E17623"/>
    <w:rsid w:val="00E22CE0"/>
    <w:rsid w:val="00E24F82"/>
    <w:rsid w:val="00E2775E"/>
    <w:rsid w:val="00E31ACF"/>
    <w:rsid w:val="00E3588D"/>
    <w:rsid w:val="00E56943"/>
    <w:rsid w:val="00E60EE5"/>
    <w:rsid w:val="00E817B8"/>
    <w:rsid w:val="00E87191"/>
    <w:rsid w:val="00E92BA0"/>
    <w:rsid w:val="00EE5BBC"/>
    <w:rsid w:val="00EF1ED6"/>
    <w:rsid w:val="00EF54DB"/>
    <w:rsid w:val="00F31516"/>
    <w:rsid w:val="00F448AA"/>
    <w:rsid w:val="00F44A4D"/>
    <w:rsid w:val="00F559FE"/>
    <w:rsid w:val="00F679D7"/>
    <w:rsid w:val="00F701F9"/>
    <w:rsid w:val="00F733D0"/>
    <w:rsid w:val="00F96847"/>
    <w:rsid w:val="00FA0A69"/>
    <w:rsid w:val="00FA19FD"/>
    <w:rsid w:val="00FA1E89"/>
    <w:rsid w:val="00FC19D8"/>
    <w:rsid w:val="00FD5023"/>
    <w:rsid w:val="00FE1973"/>
    <w:rsid w:val="00FE29A3"/>
    <w:rsid w:val="00FE5D7E"/>
    <w:rsid w:val="00FE6654"/>
    <w:rsid w:val="00FF49EA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D060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986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A64986"/>
    <w:pPr>
      <w:keepNext/>
      <w:spacing w:before="36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E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4986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A649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A64986"/>
    <w:pPr>
      <w:spacing w:after="120"/>
    </w:pPr>
    <w:rPr>
      <w:rFonts w:cs="Arial"/>
      <w:b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rsid w:val="00A64986"/>
    <w:rPr>
      <w:rFonts w:ascii="Arial" w:eastAsia="Times New Roman" w:hAnsi="Arial" w:cs="Arial"/>
      <w:b/>
      <w:sz w:val="18"/>
      <w:szCs w:val="18"/>
    </w:rPr>
  </w:style>
  <w:style w:type="paragraph" w:styleId="Header">
    <w:name w:val="header"/>
    <w:basedOn w:val="Normal"/>
    <w:link w:val="HeaderChar"/>
    <w:rsid w:val="00A64986"/>
    <w:pPr>
      <w:tabs>
        <w:tab w:val="center" w:pos="4320"/>
        <w:tab w:val="right" w:pos="8640"/>
      </w:tabs>
    </w:pPr>
    <w:rPr>
      <w:caps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A64986"/>
    <w:rPr>
      <w:rFonts w:ascii="Arial" w:eastAsia="Times New Roman" w:hAnsi="Arial" w:cs="Times New Roman"/>
      <w:caps/>
      <w:sz w:val="16"/>
      <w:szCs w:val="16"/>
    </w:rPr>
  </w:style>
  <w:style w:type="paragraph" w:styleId="Footer">
    <w:name w:val="footer"/>
    <w:basedOn w:val="Normal"/>
    <w:link w:val="FooterChar"/>
    <w:uiPriority w:val="99"/>
    <w:rsid w:val="00A64986"/>
    <w:pPr>
      <w:tabs>
        <w:tab w:val="center" w:pos="4320"/>
        <w:tab w:val="right" w:pos="8640"/>
      </w:tabs>
    </w:pPr>
    <w:rPr>
      <w:cap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64986"/>
    <w:rPr>
      <w:rFonts w:ascii="Arial" w:eastAsia="Times New Roman" w:hAnsi="Arial" w:cs="Times New Roman"/>
      <w:caps/>
      <w:sz w:val="16"/>
      <w:szCs w:val="16"/>
    </w:rPr>
  </w:style>
  <w:style w:type="character" w:styleId="PageNumber">
    <w:name w:val="page number"/>
    <w:basedOn w:val="DefaultParagraphFont"/>
    <w:rsid w:val="00A64986"/>
  </w:style>
  <w:style w:type="paragraph" w:styleId="BodyText">
    <w:name w:val="Body Text"/>
    <w:basedOn w:val="Normal"/>
    <w:link w:val="BodyTextChar"/>
    <w:rsid w:val="00A64986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A64986"/>
    <w:rPr>
      <w:rFonts w:ascii="Arial" w:eastAsia="Times New Roman" w:hAnsi="Arial" w:cs="Times New Roman"/>
      <w:sz w:val="18"/>
      <w:szCs w:val="18"/>
    </w:rPr>
  </w:style>
  <w:style w:type="paragraph" w:styleId="BodyText3">
    <w:name w:val="Body Text 3"/>
    <w:basedOn w:val="Normal"/>
    <w:link w:val="BodyText3Char"/>
    <w:rsid w:val="00A64986"/>
    <w:rPr>
      <w:rFonts w:cs="Arial"/>
      <w:b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A64986"/>
    <w:rPr>
      <w:rFonts w:ascii="Arial" w:eastAsia="Times New Roman" w:hAnsi="Arial" w:cs="Arial"/>
      <w:b/>
      <w:sz w:val="18"/>
      <w:szCs w:val="18"/>
    </w:rPr>
  </w:style>
  <w:style w:type="paragraph" w:styleId="Signature">
    <w:name w:val="Signature"/>
    <w:basedOn w:val="Normal"/>
    <w:link w:val="SignatureChar"/>
    <w:rsid w:val="00A64986"/>
    <w:rPr>
      <w:iCs/>
    </w:rPr>
  </w:style>
  <w:style w:type="character" w:customStyle="1" w:styleId="SignatureChar">
    <w:name w:val="Signature Char"/>
    <w:basedOn w:val="DefaultParagraphFont"/>
    <w:link w:val="Signature"/>
    <w:rsid w:val="00A64986"/>
    <w:rPr>
      <w:rFonts w:ascii="Arial" w:eastAsia="Times New Roman" w:hAnsi="Arial" w:cs="Times New Roman"/>
      <w:i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4702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3F02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3F02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F021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F021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F021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3F021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E6C0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E6C0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E6C0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E6C0C"/>
    <w:rPr>
      <w:rFonts w:ascii="Arial" w:eastAsia="Times New Roman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77F99"/>
    <w:rPr>
      <w:color w:val="808080"/>
    </w:rPr>
  </w:style>
  <w:style w:type="paragraph" w:styleId="ListParagraph">
    <w:name w:val="List Paragraph"/>
    <w:basedOn w:val="Normal"/>
    <w:uiPriority w:val="34"/>
    <w:qFormat/>
    <w:rsid w:val="00683047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415ED0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A3F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986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A64986"/>
    <w:pPr>
      <w:keepNext/>
      <w:spacing w:before="36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ED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4986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A649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A64986"/>
    <w:pPr>
      <w:spacing w:after="120"/>
    </w:pPr>
    <w:rPr>
      <w:rFonts w:cs="Arial"/>
      <w:b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rsid w:val="00A64986"/>
    <w:rPr>
      <w:rFonts w:ascii="Arial" w:eastAsia="Times New Roman" w:hAnsi="Arial" w:cs="Arial"/>
      <w:b/>
      <w:sz w:val="18"/>
      <w:szCs w:val="18"/>
    </w:rPr>
  </w:style>
  <w:style w:type="paragraph" w:styleId="Header">
    <w:name w:val="header"/>
    <w:basedOn w:val="Normal"/>
    <w:link w:val="HeaderChar"/>
    <w:rsid w:val="00A64986"/>
    <w:pPr>
      <w:tabs>
        <w:tab w:val="center" w:pos="4320"/>
        <w:tab w:val="right" w:pos="8640"/>
      </w:tabs>
    </w:pPr>
    <w:rPr>
      <w:caps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A64986"/>
    <w:rPr>
      <w:rFonts w:ascii="Arial" w:eastAsia="Times New Roman" w:hAnsi="Arial" w:cs="Times New Roman"/>
      <w:caps/>
      <w:sz w:val="16"/>
      <w:szCs w:val="16"/>
    </w:rPr>
  </w:style>
  <w:style w:type="paragraph" w:styleId="Footer">
    <w:name w:val="footer"/>
    <w:basedOn w:val="Normal"/>
    <w:link w:val="FooterChar"/>
    <w:uiPriority w:val="99"/>
    <w:rsid w:val="00A64986"/>
    <w:pPr>
      <w:tabs>
        <w:tab w:val="center" w:pos="4320"/>
        <w:tab w:val="right" w:pos="8640"/>
      </w:tabs>
    </w:pPr>
    <w:rPr>
      <w:cap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64986"/>
    <w:rPr>
      <w:rFonts w:ascii="Arial" w:eastAsia="Times New Roman" w:hAnsi="Arial" w:cs="Times New Roman"/>
      <w:caps/>
      <w:sz w:val="16"/>
      <w:szCs w:val="16"/>
    </w:rPr>
  </w:style>
  <w:style w:type="character" w:styleId="PageNumber">
    <w:name w:val="page number"/>
    <w:basedOn w:val="DefaultParagraphFont"/>
    <w:rsid w:val="00A64986"/>
  </w:style>
  <w:style w:type="paragraph" w:styleId="BodyText">
    <w:name w:val="Body Text"/>
    <w:basedOn w:val="Normal"/>
    <w:link w:val="BodyTextChar"/>
    <w:rsid w:val="00A64986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A64986"/>
    <w:rPr>
      <w:rFonts w:ascii="Arial" w:eastAsia="Times New Roman" w:hAnsi="Arial" w:cs="Times New Roman"/>
      <w:sz w:val="18"/>
      <w:szCs w:val="18"/>
    </w:rPr>
  </w:style>
  <w:style w:type="paragraph" w:styleId="BodyText3">
    <w:name w:val="Body Text 3"/>
    <w:basedOn w:val="Normal"/>
    <w:link w:val="BodyText3Char"/>
    <w:rsid w:val="00A64986"/>
    <w:rPr>
      <w:rFonts w:cs="Arial"/>
      <w:b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rsid w:val="00A64986"/>
    <w:rPr>
      <w:rFonts w:ascii="Arial" w:eastAsia="Times New Roman" w:hAnsi="Arial" w:cs="Arial"/>
      <w:b/>
      <w:sz w:val="18"/>
      <w:szCs w:val="18"/>
    </w:rPr>
  </w:style>
  <w:style w:type="paragraph" w:styleId="Signature">
    <w:name w:val="Signature"/>
    <w:basedOn w:val="Normal"/>
    <w:link w:val="SignatureChar"/>
    <w:rsid w:val="00A64986"/>
    <w:rPr>
      <w:iCs/>
    </w:rPr>
  </w:style>
  <w:style w:type="character" w:customStyle="1" w:styleId="SignatureChar">
    <w:name w:val="Signature Char"/>
    <w:basedOn w:val="DefaultParagraphFont"/>
    <w:link w:val="Signature"/>
    <w:rsid w:val="00A64986"/>
    <w:rPr>
      <w:rFonts w:ascii="Arial" w:eastAsia="Times New Roman" w:hAnsi="Arial" w:cs="Times New Roman"/>
      <w:i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54702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3F02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3F02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F021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F021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F021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3F021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E6C0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E6C0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E6C0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E6C0C"/>
    <w:rPr>
      <w:rFonts w:ascii="Arial" w:eastAsia="Times New Roman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77F99"/>
    <w:rPr>
      <w:color w:val="808080"/>
    </w:rPr>
  </w:style>
  <w:style w:type="paragraph" w:styleId="ListParagraph">
    <w:name w:val="List Paragraph"/>
    <w:basedOn w:val="Normal"/>
    <w:uiPriority w:val="34"/>
    <w:qFormat/>
    <w:rsid w:val="00683047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415ED0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A3F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21" Type="http://schemas.openxmlformats.org/officeDocument/2006/relationships/image" Target="media/image12.w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32" Type="http://schemas.openxmlformats.org/officeDocument/2006/relationships/hyperlink" Target="http://louisville.edu/oapa/academic-program-approval-process-new-proposals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" Type="http://schemas.microsoft.com/office/2007/relationships/stylesWithEffects" Target="stylesWithEffects.xml"/><Relationship Id="rId9" Type="http://schemas.openxmlformats.org/officeDocument/2006/relationships/hyperlink" Target="http://louisville.edu/oapa/academic-program-approval-process-new-proposals" TargetMode="External"/><Relationship Id="rId14" Type="http://schemas.openxmlformats.org/officeDocument/2006/relationships/hyperlink" Target="http://louisville.edu/oapa/academic-program-approval-process-new-proposals" TargetMode="External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cshum01@exchange.louisville.ed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cshum01@exchange.louisville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cademic%20Planning%20-%20Back%20up%20file\CPE%20Preproposal%20Form-Ver2.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1AE2-57E6-4136-BFE2-8969DE546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CPE Preproposal Form-Ver2.0</Template>
  <TotalTime>1</TotalTime>
  <Pages>7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UofL</Company>
  <LinksUpToDate>false</LinksUpToDate>
  <CharactersWithSpaces>6769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Martin,Kenyatta N</dc:creator>
  <cp:lastModifiedBy>Kah,Amasetta Cathryn</cp:lastModifiedBy>
  <cp:revision>3</cp:revision>
  <cp:lastPrinted>2015-07-17T18:39:00Z</cp:lastPrinted>
  <dcterms:created xsi:type="dcterms:W3CDTF">2015-07-27T16:48:00Z</dcterms:created>
  <dcterms:modified xsi:type="dcterms:W3CDTF">2016-06-10T15:58:00Z</dcterms:modified>
</cp:coreProperties>
</file>